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pPr w:leftFromText="141" w:rightFromText="141" w:vertAnchor="text" w:horzAnchor="margin" w:tblpXSpec="center" w:tblpY="359"/>
        <w:tblW w:w="10456" w:type="dxa"/>
        <w:tblLook w:val="04A0"/>
      </w:tblPr>
      <w:tblGrid>
        <w:gridCol w:w="2079"/>
        <w:gridCol w:w="8377"/>
      </w:tblGrid>
      <w:tr w:rsidR="00DA4C54" w:rsidRPr="00873CB5" w:rsidTr="00DA4C54">
        <w:trPr>
          <w:trHeight w:val="416"/>
        </w:trPr>
        <w:tc>
          <w:tcPr>
            <w:tcW w:w="2079" w:type="dxa"/>
          </w:tcPr>
          <w:p w:rsidR="00DA4C54" w:rsidRPr="00DA4C54" w:rsidRDefault="00DA4C54" w:rsidP="00517CE3">
            <w:pPr>
              <w:spacing w:line="360" w:lineRule="auto"/>
              <w:rPr>
                <w:rFonts w:asciiTheme="majorHAnsi" w:hAnsiTheme="majorHAnsi" w:cstheme="minorHAnsi"/>
                <w:b/>
              </w:rPr>
            </w:pPr>
            <w:r w:rsidRPr="00DA4C54">
              <w:rPr>
                <w:rFonts w:asciiTheme="majorHAnsi" w:hAnsiTheme="majorHAnsi" w:cstheme="minorHAnsi"/>
                <w:b/>
              </w:rPr>
              <w:t>Beneficjent</w:t>
            </w:r>
          </w:p>
        </w:tc>
        <w:tc>
          <w:tcPr>
            <w:tcW w:w="8377" w:type="dxa"/>
          </w:tcPr>
          <w:p w:rsidR="00DA4C54" w:rsidRPr="00DA4C54" w:rsidRDefault="00E45A5D" w:rsidP="00DA4C54">
            <w:pPr>
              <w:spacing w:line="360" w:lineRule="auto"/>
              <w:ind w:right="-25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Pomorska Akademia Kształcenia Zawodowego w Słupsku </w:t>
            </w:r>
            <w:proofErr w:type="spellStart"/>
            <w:r>
              <w:rPr>
                <w:rFonts w:asciiTheme="majorHAnsi" w:hAnsiTheme="majorHAnsi" w:cstheme="minorHAnsi"/>
              </w:rPr>
              <w:t>Sp</w:t>
            </w:r>
            <w:proofErr w:type="spellEnd"/>
            <w:r>
              <w:rPr>
                <w:rFonts w:asciiTheme="majorHAnsi" w:hAnsiTheme="majorHAnsi" w:cstheme="minorHAnsi"/>
              </w:rPr>
              <w:t xml:space="preserve"> </w:t>
            </w:r>
            <w:r w:rsidR="00DA4C54" w:rsidRPr="00DA4C54">
              <w:rPr>
                <w:rFonts w:asciiTheme="majorHAnsi" w:hAnsiTheme="majorHAnsi" w:cstheme="minorHAnsi"/>
              </w:rPr>
              <w:t xml:space="preserve">.  z </w:t>
            </w:r>
            <w:proofErr w:type="spellStart"/>
            <w:r w:rsidR="00DA4C54" w:rsidRPr="00DA4C54">
              <w:rPr>
                <w:rFonts w:asciiTheme="majorHAnsi" w:hAnsiTheme="majorHAnsi" w:cstheme="minorHAnsi"/>
              </w:rPr>
              <w:t>o.o</w:t>
            </w:r>
            <w:proofErr w:type="spellEnd"/>
          </w:p>
        </w:tc>
      </w:tr>
      <w:tr w:rsidR="00DA4C54" w:rsidRPr="00873CB5" w:rsidTr="00DA4C54">
        <w:trPr>
          <w:trHeight w:val="253"/>
        </w:trPr>
        <w:tc>
          <w:tcPr>
            <w:tcW w:w="2079" w:type="dxa"/>
          </w:tcPr>
          <w:p w:rsidR="00DA4C54" w:rsidRPr="00DA4C54" w:rsidRDefault="00DA4C54" w:rsidP="00517CE3">
            <w:pPr>
              <w:spacing w:line="360" w:lineRule="auto"/>
              <w:rPr>
                <w:rFonts w:asciiTheme="majorHAnsi" w:hAnsiTheme="majorHAnsi" w:cstheme="minorHAnsi"/>
                <w:b/>
              </w:rPr>
            </w:pPr>
            <w:r w:rsidRPr="00DA4C54">
              <w:rPr>
                <w:rFonts w:asciiTheme="majorHAnsi" w:hAnsiTheme="majorHAnsi" w:cstheme="minorHAnsi"/>
                <w:b/>
              </w:rPr>
              <w:t>Tytuł projektu</w:t>
            </w:r>
          </w:p>
        </w:tc>
        <w:tc>
          <w:tcPr>
            <w:tcW w:w="8377" w:type="dxa"/>
          </w:tcPr>
          <w:p w:rsidR="00DA4C54" w:rsidRPr="00DA4C54" w:rsidRDefault="00E45A5D" w:rsidP="00DA4C54">
            <w:pPr>
              <w:spacing w:line="360" w:lineRule="auto"/>
              <w:ind w:right="-25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,,Program </w:t>
            </w:r>
            <w:r w:rsidR="00525772">
              <w:rPr>
                <w:rFonts w:asciiTheme="majorHAnsi" w:hAnsiTheme="majorHAnsi" w:cstheme="minorHAnsi"/>
              </w:rPr>
              <w:t>aktywizacji zawodowej dla mieszkańców województwa lubuskiego w wieku 50+”</w:t>
            </w:r>
          </w:p>
        </w:tc>
      </w:tr>
      <w:tr w:rsidR="00DA4C54" w:rsidRPr="00873CB5" w:rsidTr="00DA4C54">
        <w:trPr>
          <w:trHeight w:val="264"/>
        </w:trPr>
        <w:tc>
          <w:tcPr>
            <w:tcW w:w="2079" w:type="dxa"/>
          </w:tcPr>
          <w:p w:rsidR="00DA4C54" w:rsidRPr="00DA4C54" w:rsidRDefault="00DA4C54" w:rsidP="00517CE3">
            <w:pPr>
              <w:spacing w:line="360" w:lineRule="auto"/>
              <w:rPr>
                <w:rFonts w:asciiTheme="majorHAnsi" w:hAnsiTheme="majorHAnsi" w:cstheme="minorHAnsi"/>
                <w:b/>
              </w:rPr>
            </w:pPr>
            <w:r w:rsidRPr="00DA4C54">
              <w:rPr>
                <w:rFonts w:asciiTheme="majorHAnsi" w:hAnsiTheme="majorHAnsi" w:cstheme="minorHAnsi"/>
                <w:b/>
              </w:rPr>
              <w:t>Nr umowy</w:t>
            </w:r>
          </w:p>
        </w:tc>
        <w:tc>
          <w:tcPr>
            <w:tcW w:w="8377" w:type="dxa"/>
          </w:tcPr>
          <w:p w:rsidR="00DA4C54" w:rsidRPr="00DA4C54" w:rsidRDefault="00525772" w:rsidP="00DA4C54">
            <w:pPr>
              <w:spacing w:line="360" w:lineRule="auto"/>
              <w:ind w:right="-25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RPLB.06.02.00-08-0038/20-00</w:t>
            </w:r>
          </w:p>
        </w:tc>
      </w:tr>
    </w:tbl>
    <w:p w:rsidR="00DA4C54" w:rsidRPr="00F2283A" w:rsidRDefault="00F37DA3" w:rsidP="00DA4C54">
      <w:pPr>
        <w:pStyle w:val="Akapitzlist"/>
        <w:spacing w:line="276" w:lineRule="auto"/>
        <w:ind w:left="0"/>
        <w:jc w:val="center"/>
        <w:rPr>
          <w:rFonts w:asciiTheme="majorHAnsi" w:hAnsiTheme="majorHAnsi"/>
          <w:b/>
          <w:sz w:val="28"/>
          <w:szCs w:val="28"/>
        </w:rPr>
      </w:pPr>
      <w:r w:rsidRPr="00F2283A">
        <w:rPr>
          <w:rFonts w:asciiTheme="majorHAnsi" w:hAnsiTheme="majorHAnsi"/>
          <w:b/>
          <w:sz w:val="28"/>
          <w:szCs w:val="28"/>
        </w:rPr>
        <w:t>HARMONOGRAM ZAJĘĆ</w:t>
      </w:r>
    </w:p>
    <w:p w:rsidR="00F37DA3" w:rsidRPr="00F2283A" w:rsidRDefault="00E45A5D" w:rsidP="00DA4C54">
      <w:pPr>
        <w:pStyle w:val="Akapitzlist"/>
        <w:spacing w:line="276" w:lineRule="auto"/>
        <w:ind w:left="0"/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Doradztwo Zawodowe - </w:t>
      </w:r>
      <w:r w:rsidR="00A52A65">
        <w:rPr>
          <w:rFonts w:asciiTheme="majorHAnsi" w:hAnsiTheme="majorHAnsi"/>
          <w:b/>
          <w:i/>
          <w:sz w:val="28"/>
          <w:szCs w:val="28"/>
        </w:rPr>
        <w:t>Opracowanie indywidualnych planów działania</w:t>
      </w:r>
    </w:p>
    <w:p w:rsidR="00F37DA3" w:rsidRPr="00F2283A" w:rsidRDefault="00E45A5D" w:rsidP="00DA4C54">
      <w:pPr>
        <w:pStyle w:val="Akapitzlist"/>
        <w:spacing w:line="276" w:lineRule="auto"/>
        <w:ind w:left="0"/>
        <w:jc w:val="center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16.12.2021r.</w:t>
      </w:r>
      <w:r w:rsidR="00667D74">
        <w:rPr>
          <w:rFonts w:asciiTheme="majorHAnsi" w:hAnsiTheme="majorHAnsi"/>
          <w:b/>
          <w:i/>
          <w:sz w:val="28"/>
          <w:szCs w:val="28"/>
        </w:rPr>
        <w:t xml:space="preserve"> </w:t>
      </w:r>
    </w:p>
    <w:p w:rsidR="00E45A5D" w:rsidRDefault="00E45A5D" w:rsidP="00293EEA">
      <w:pPr>
        <w:pStyle w:val="Akapitzlist"/>
        <w:ind w:left="0"/>
        <w:rPr>
          <w:rFonts w:ascii="Times New Roman" w:hAnsi="Times New Roman"/>
          <w:sz w:val="20"/>
          <w:szCs w:val="20"/>
        </w:rPr>
      </w:pPr>
      <w:r>
        <w:fldChar w:fldCharType="begin"/>
      </w:r>
      <w:r>
        <w:instrText xml:space="preserve"> LINK Excel.Sheet.8 "C:\\Users\\Technik\\Desktop\\Lubuskie\\Harmponogram Doradca Zawodowy - IPD\\Harmonogram udzielania wsparcia - doradztwo zawodowe - opracowanie IPD aktualny.xlsx" "GR I !W4K3:W11K7" \a \f 4 \h  \* MERGEFORMAT </w:instrText>
      </w:r>
      <w:r>
        <w:fldChar w:fldCharType="separate"/>
      </w:r>
    </w:p>
    <w:tbl>
      <w:tblPr>
        <w:tblW w:w="10490" w:type="dxa"/>
        <w:tblInd w:w="-63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27"/>
        <w:gridCol w:w="2161"/>
        <w:gridCol w:w="1524"/>
        <w:gridCol w:w="4678"/>
      </w:tblGrid>
      <w:tr w:rsidR="00E45A5D" w:rsidRPr="00E45A5D" w:rsidTr="00525772">
        <w:trPr>
          <w:trHeight w:val="157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D9D9D9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Nazwa działania/wsparcia udzielanego uczestnikowi 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D9D9D9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Data w którym odbywa się działanie/wsparcie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D9D9D9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Godziny  od … do … w którym odbywa się działanie/wsparcie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D9D9D9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Adres odbywania działania/wsparcia </w:t>
            </w: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(w tym nr sali) </w:t>
            </w:r>
          </w:p>
        </w:tc>
      </w:tr>
      <w:tr w:rsidR="00E45A5D" w:rsidRPr="00E45A5D" w:rsidTr="00525772">
        <w:trPr>
          <w:trHeight w:val="68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IPD - doradca zawodowy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16.12.2021r.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  <w:r w:rsidRPr="00E45A5D">
              <w:rPr>
                <w:rFonts w:ascii="Calibri" w:hAnsi="Calibri" w:cs="Calibri"/>
                <w:sz w:val="22"/>
                <w:szCs w:val="22"/>
              </w:rPr>
              <w:t>9.00-11.00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KURSANCI, Czereśniowa 6 pok. 510a; 66-400 Gorzów Wlkp.</w:t>
            </w:r>
          </w:p>
        </w:tc>
      </w:tr>
      <w:tr w:rsidR="00E45A5D" w:rsidRPr="00E45A5D" w:rsidTr="00525772">
        <w:trPr>
          <w:trHeight w:val="68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IPD - doradca zawodowy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16.12.2021r.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5A5D">
              <w:rPr>
                <w:rFonts w:ascii="Calibri" w:hAnsi="Calibri" w:cs="Calibri"/>
                <w:sz w:val="22"/>
                <w:szCs w:val="22"/>
              </w:rPr>
              <w:t>11.00-13.00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KURSANCI, Czereśniowa 6 pok. 510a; 66-400 Gorzów Wlkp.</w:t>
            </w:r>
          </w:p>
        </w:tc>
      </w:tr>
      <w:tr w:rsidR="00E45A5D" w:rsidRPr="00E45A5D" w:rsidTr="00525772">
        <w:trPr>
          <w:trHeight w:val="68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IPD - doradca zawodowy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175DF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16.12.2021r.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5A5D">
              <w:rPr>
                <w:rFonts w:ascii="Calibri" w:hAnsi="Calibri" w:cs="Calibri"/>
                <w:sz w:val="22"/>
                <w:szCs w:val="22"/>
              </w:rPr>
              <w:t>11.00-13.00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KURSANCI, Czereśniowa 6 pok. 506; 66-400 Gorzów Wlkp.</w:t>
            </w:r>
          </w:p>
        </w:tc>
      </w:tr>
      <w:tr w:rsidR="00E45A5D" w:rsidRPr="00E45A5D" w:rsidTr="00525772">
        <w:trPr>
          <w:trHeight w:val="68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IPD - doradca zawodowy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175DF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16.12.2021r.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5A5D">
              <w:rPr>
                <w:rFonts w:ascii="Calibri" w:hAnsi="Calibri" w:cs="Calibri"/>
                <w:sz w:val="22"/>
                <w:szCs w:val="22"/>
              </w:rPr>
              <w:t>13:00-15:00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KURSANCI, Czereśniowa 6 pok. 510a; 66-400 Gorzów Wlkp.</w:t>
            </w:r>
          </w:p>
        </w:tc>
      </w:tr>
      <w:tr w:rsidR="00E45A5D" w:rsidRPr="00E45A5D" w:rsidTr="00525772">
        <w:trPr>
          <w:trHeight w:val="68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IPD - doradca zawodowy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175DF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16.12.2021r.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5A5D">
              <w:rPr>
                <w:rFonts w:ascii="Calibri" w:hAnsi="Calibri" w:cs="Calibri"/>
                <w:sz w:val="22"/>
                <w:szCs w:val="22"/>
              </w:rPr>
              <w:t>13:00-15:00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KURSANCI, Czereśniowa 6 pok. 506; 66-400 Gorzów Wlkp.</w:t>
            </w:r>
          </w:p>
        </w:tc>
      </w:tr>
      <w:tr w:rsidR="00E45A5D" w:rsidRPr="00E45A5D" w:rsidTr="00525772">
        <w:trPr>
          <w:trHeight w:val="68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IPD - doradca zawodowy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175DF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16.12.2021r.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5A5D">
              <w:rPr>
                <w:rFonts w:ascii="Calibri" w:hAnsi="Calibri" w:cs="Calibri"/>
                <w:sz w:val="22"/>
                <w:szCs w:val="22"/>
              </w:rPr>
              <w:t>15:00-17:00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KURSANCI, Czereśniowa 6 pok. 506; 66-400 Gorzów Wlkp.</w:t>
            </w:r>
          </w:p>
        </w:tc>
      </w:tr>
      <w:tr w:rsidR="00E45A5D" w:rsidRPr="00E45A5D" w:rsidTr="00525772">
        <w:trPr>
          <w:trHeight w:val="68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IPD - doradca zawodowy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16.12.2021r.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45A5D">
              <w:rPr>
                <w:rFonts w:ascii="Calibri" w:hAnsi="Calibri" w:cs="Calibri"/>
                <w:sz w:val="22"/>
                <w:szCs w:val="22"/>
              </w:rPr>
              <w:t>17:00-19:00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A5D" w:rsidRPr="00E45A5D" w:rsidRDefault="00E45A5D" w:rsidP="00E45A5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45A5D">
              <w:rPr>
                <w:rFonts w:ascii="Calibri" w:hAnsi="Calibri" w:cs="Calibri"/>
                <w:color w:val="000000"/>
                <w:sz w:val="20"/>
                <w:szCs w:val="20"/>
              </w:rPr>
              <w:t>KURSANCI, Czereśniowa 6 pok. 506; 66-400 Gorzów Wlkp.</w:t>
            </w:r>
          </w:p>
        </w:tc>
      </w:tr>
    </w:tbl>
    <w:p w:rsidR="00393848" w:rsidRDefault="00E45A5D" w:rsidP="00293EEA">
      <w:pPr>
        <w:pStyle w:val="Akapitzlist"/>
        <w:ind w:left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fldChar w:fldCharType="end"/>
      </w:r>
    </w:p>
    <w:sectPr w:rsidR="00393848" w:rsidSect="00A6795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24" w:right="1418" w:bottom="1418" w:left="1418" w:header="340" w:footer="25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3BB" w:rsidRDefault="007403BB">
      <w:r>
        <w:separator/>
      </w:r>
    </w:p>
  </w:endnote>
  <w:endnote w:type="continuationSeparator" w:id="0">
    <w:p w:rsidR="007403BB" w:rsidRDefault="007403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958" w:rsidRDefault="00A67958" w:rsidP="00A67958">
    <w:pPr>
      <w:pStyle w:val="Nagwek"/>
      <w:jc w:val="right"/>
      <w:rPr>
        <w:rFonts w:ascii="Cambria" w:hAnsi="Cambria" w:cs="Calibri"/>
        <w:bCs/>
        <w:sz w:val="16"/>
        <w:szCs w:val="18"/>
      </w:rPr>
    </w:pPr>
  </w:p>
  <w:p w:rsidR="00A67958" w:rsidRPr="00313A93" w:rsidRDefault="00A67958" w:rsidP="00A67958">
    <w:pPr>
      <w:pStyle w:val="Nagwek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74112" behindDoc="0" locked="0" layoutInCell="1" allowOverlap="1">
          <wp:simplePos x="0" y="0"/>
          <wp:positionH relativeFrom="margin">
            <wp:posOffset>-219710</wp:posOffset>
          </wp:positionH>
          <wp:positionV relativeFrom="margin">
            <wp:posOffset>8823325</wp:posOffset>
          </wp:positionV>
          <wp:extent cx="2023110" cy="758190"/>
          <wp:effectExtent l="0" t="0" r="0" b="0"/>
          <wp:wrapSquare wrapText="bothSides"/>
          <wp:docPr id="6" name="Obraz 3" descr="logo Techni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Technik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758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13A93">
      <w:rPr>
        <w:rFonts w:ascii="Cambria" w:hAnsi="Cambria" w:cs="Calibri"/>
        <w:bCs/>
        <w:sz w:val="16"/>
        <w:szCs w:val="18"/>
      </w:rPr>
      <w:t>Centrum Edukacyjne Technik Sp. z o.o.</w:t>
    </w:r>
  </w:p>
  <w:p w:rsidR="00A67958" w:rsidRPr="00313A93" w:rsidRDefault="00A67958" w:rsidP="00A67958">
    <w:pPr>
      <w:pStyle w:val="Nagwek"/>
      <w:jc w:val="right"/>
      <w:rPr>
        <w:rFonts w:ascii="Cambria" w:hAnsi="Cambria" w:cs="Calibri"/>
        <w:bCs/>
        <w:sz w:val="16"/>
        <w:szCs w:val="18"/>
      </w:rPr>
    </w:pPr>
    <w:r w:rsidRPr="00313A93">
      <w:rPr>
        <w:rFonts w:ascii="Cambria" w:hAnsi="Cambria" w:cs="Calibri"/>
        <w:sz w:val="16"/>
        <w:szCs w:val="18"/>
      </w:rPr>
      <w:t xml:space="preserve">ul. </w:t>
    </w:r>
    <w:r>
      <w:rPr>
        <w:rFonts w:ascii="Cambria" w:hAnsi="Cambria" w:cs="Calibri"/>
        <w:sz w:val="16"/>
        <w:szCs w:val="18"/>
      </w:rPr>
      <w:t>Przemysłowa 9A</w:t>
    </w:r>
    <w:r w:rsidRPr="00313A93">
      <w:rPr>
        <w:rFonts w:ascii="Cambria" w:hAnsi="Cambria" w:cs="Calibri"/>
        <w:sz w:val="16"/>
        <w:szCs w:val="18"/>
      </w:rPr>
      <w:t>, 76-200 Słupsk</w:t>
    </w:r>
    <w:r w:rsidRPr="00313A93">
      <w:rPr>
        <w:rFonts w:ascii="Cambria" w:hAnsi="Cambria" w:cs="Calibri"/>
        <w:bCs/>
        <w:sz w:val="16"/>
        <w:szCs w:val="18"/>
      </w:rPr>
      <w:t xml:space="preserve"> </w:t>
    </w:r>
  </w:p>
  <w:p w:rsidR="00A67958" w:rsidRPr="00313A93" w:rsidRDefault="00A67958" w:rsidP="00A67958">
    <w:pPr>
      <w:pStyle w:val="Nagwek"/>
      <w:jc w:val="right"/>
      <w:rPr>
        <w:rFonts w:ascii="Cambria" w:hAnsi="Cambria" w:cs="Calibri"/>
        <w:bCs/>
        <w:sz w:val="16"/>
        <w:szCs w:val="18"/>
      </w:rPr>
    </w:pPr>
    <w:r w:rsidRPr="00313A93">
      <w:rPr>
        <w:rFonts w:ascii="Cambria" w:hAnsi="Cambria" w:cs="Calibri"/>
        <w:sz w:val="16"/>
        <w:szCs w:val="18"/>
      </w:rPr>
      <w:t>e-mail:technik@technik.slupsk.pl</w:t>
    </w:r>
  </w:p>
  <w:p w:rsidR="00A67958" w:rsidRPr="00313A93" w:rsidRDefault="00A67958" w:rsidP="00A67958">
    <w:pPr>
      <w:pStyle w:val="Nagwek"/>
      <w:jc w:val="right"/>
      <w:rPr>
        <w:rFonts w:ascii="Cambria" w:hAnsi="Cambria" w:cs="Calibri"/>
        <w:bCs/>
        <w:sz w:val="16"/>
        <w:szCs w:val="18"/>
      </w:rPr>
    </w:pPr>
    <w:r w:rsidRPr="00313A93">
      <w:rPr>
        <w:rFonts w:ascii="Cambria" w:hAnsi="Cambria" w:cs="Calibri"/>
        <w:sz w:val="16"/>
        <w:szCs w:val="18"/>
      </w:rPr>
      <w:t>www.technik.slupsk.pl</w:t>
    </w:r>
  </w:p>
  <w:p w:rsidR="00A67958" w:rsidRPr="00866281" w:rsidRDefault="00A67958" w:rsidP="00A67958">
    <w:pPr>
      <w:pStyle w:val="Nagwek"/>
      <w:jc w:val="right"/>
      <w:rPr>
        <w:rFonts w:ascii="Cambria" w:hAnsi="Cambria" w:cs="Calibri"/>
        <w:bCs/>
        <w:sz w:val="16"/>
        <w:szCs w:val="18"/>
      </w:rPr>
    </w:pPr>
    <w:r w:rsidRPr="00313A93">
      <w:rPr>
        <w:rFonts w:ascii="Cambria" w:hAnsi="Cambria" w:cs="Calibri"/>
        <w:sz w:val="16"/>
        <w:szCs w:val="18"/>
      </w:rPr>
      <w:t xml:space="preserve">kom. </w:t>
    </w:r>
    <w:r w:rsidR="0007030B">
      <w:rPr>
        <w:rFonts w:ascii="Cambria" w:hAnsi="Cambria" w:cs="Calibri"/>
        <w:sz w:val="16"/>
        <w:szCs w:val="18"/>
      </w:rPr>
      <w:t>535-379-154</w:t>
    </w:r>
  </w:p>
  <w:p w:rsidR="00A67958" w:rsidRDefault="00A6795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772" w:rsidRDefault="00525772" w:rsidP="00525772">
    <w:pPr>
      <w:pStyle w:val="Nagwek"/>
      <w:pBdr>
        <w:top w:val="single" w:sz="12" w:space="1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right"/>
      <w:rPr>
        <w:rFonts w:ascii="Cambria" w:hAnsi="Cambria" w:cstheme="minorHAnsi"/>
        <w:bCs/>
        <w:sz w:val="16"/>
        <w:szCs w:val="18"/>
      </w:rPr>
    </w:pPr>
    <w:r>
      <w:rPr>
        <w:rFonts w:ascii="Cambria" w:hAnsi="Cambria" w:cstheme="minorHAnsi"/>
        <w:bCs/>
        <w:noProof/>
        <w:sz w:val="16"/>
        <w:szCs w:val="18"/>
      </w:rPr>
      <w:drawing>
        <wp:anchor distT="0" distB="0" distL="114300" distR="114300" simplePos="0" relativeHeight="251676160" behindDoc="0" locked="0" layoutInCell="1" allowOverlap="1">
          <wp:simplePos x="0" y="0"/>
          <wp:positionH relativeFrom="margin">
            <wp:posOffset>-84455</wp:posOffset>
          </wp:positionH>
          <wp:positionV relativeFrom="margin">
            <wp:posOffset>8725535</wp:posOffset>
          </wp:positionV>
          <wp:extent cx="1323340" cy="679450"/>
          <wp:effectExtent l="38100" t="0" r="10160" b="196850"/>
          <wp:wrapSquare wrapText="bothSides"/>
          <wp:docPr id="7" name="Obraz 1" descr="PAK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6794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theme="minorHAnsi"/>
        <w:bCs/>
        <w:sz w:val="16"/>
        <w:szCs w:val="18"/>
      </w:rPr>
      <w:t xml:space="preserve">Pomorska Akademia Kształcenia Zawodowego w Słupsku Sp. z o. o. </w:t>
    </w:r>
  </w:p>
  <w:p w:rsidR="00525772" w:rsidRDefault="00525772" w:rsidP="00525772">
    <w:pPr>
      <w:pStyle w:val="Nagwek"/>
      <w:pBdr>
        <w:top w:val="single" w:sz="12" w:space="1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Kaszubska 45,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525772" w:rsidRDefault="00525772" w:rsidP="00525772">
    <w:pPr>
      <w:pStyle w:val="Nagwek"/>
      <w:pBdr>
        <w:top w:val="single" w:sz="12" w:space="1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516-199-070</w:t>
    </w:r>
  </w:p>
  <w:p w:rsidR="00525772" w:rsidRDefault="00525772" w:rsidP="00525772">
    <w:pPr>
      <w:pStyle w:val="Nagwek"/>
      <w:pBdr>
        <w:top w:val="single" w:sz="12" w:space="1" w:color="auto"/>
      </w:pBdr>
      <w:tabs>
        <w:tab w:val="clear" w:pos="4536"/>
      </w:tabs>
      <w:snapToGrid w:val="0"/>
      <w:jc w:val="right"/>
      <w:rPr>
        <w:rFonts w:ascii="Cambria" w:hAnsi="Cambria" w:cstheme="minorHAns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e-mail: slupsk@pakz.pl</w:t>
    </w:r>
    <w:r>
      <w:rPr>
        <w:rFonts w:ascii="Cambria" w:hAnsi="Cambria" w:cstheme="minorHAnsi"/>
        <w:bCs/>
        <w:sz w:val="16"/>
        <w:szCs w:val="18"/>
      </w:rPr>
      <w:tab/>
    </w:r>
  </w:p>
  <w:p w:rsidR="00525772" w:rsidRDefault="00525772" w:rsidP="00525772">
    <w:pPr>
      <w:pStyle w:val="Nagwek"/>
      <w:snapToGrid w:val="0"/>
      <w:jc w:val="right"/>
      <w:rPr>
        <w:rFonts w:ascii="Cambria" w:hAnsi="Cambria" w:cstheme="minorHAnsi"/>
        <w:bCs/>
        <w:sz w:val="16"/>
        <w:szCs w:val="18"/>
      </w:rPr>
    </w:pPr>
  </w:p>
  <w:p w:rsidR="00525772" w:rsidRDefault="00525772" w:rsidP="00525772">
    <w:pPr>
      <w:pStyle w:val="Stopka"/>
    </w:pPr>
    <w:r>
      <w:rPr>
        <w:rFonts w:ascii="Cambria" w:hAnsi="Cambria" w:cstheme="minorHAnsi"/>
        <w:bCs/>
        <w:sz w:val="16"/>
        <w:szCs w:val="18"/>
      </w:rPr>
      <w:tab/>
    </w:r>
  </w:p>
  <w:p w:rsidR="00866281" w:rsidRDefault="00866281" w:rsidP="00866281">
    <w:pPr>
      <w:pStyle w:val="Nagwek"/>
      <w:jc w:val="right"/>
      <w:rPr>
        <w:rFonts w:ascii="Cambria" w:hAnsi="Cambria" w:cs="Calibri"/>
        <w:bCs/>
        <w:sz w:val="16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3BB" w:rsidRDefault="007403BB">
      <w:r>
        <w:separator/>
      </w:r>
    </w:p>
  </w:footnote>
  <w:footnote w:type="continuationSeparator" w:id="0">
    <w:p w:rsidR="007403BB" w:rsidRDefault="007403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5FE" w:rsidRDefault="009015FE">
    <w:pPr>
      <w:pStyle w:val="Nagwek"/>
    </w:pPr>
    <w:r w:rsidRPr="009015FE">
      <w:rPr>
        <w:noProof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margin">
            <wp:posOffset>-433705</wp:posOffset>
          </wp:positionH>
          <wp:positionV relativeFrom="paragraph">
            <wp:posOffset>60325</wp:posOffset>
          </wp:positionV>
          <wp:extent cx="6833870" cy="552450"/>
          <wp:effectExtent l="19050" t="0" r="508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387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500" w:rsidRDefault="00525772">
    <w:pPr>
      <w:pStyle w:val="Nagwek"/>
    </w:pPr>
    <w:r w:rsidRPr="00525772">
      <w:drawing>
        <wp:inline distT="0" distB="0" distL="0" distR="0">
          <wp:extent cx="5759450" cy="494665"/>
          <wp:effectExtent l="19050" t="0" r="0" b="0"/>
          <wp:docPr id="5" name="Obraz 3" descr="C:\Users\mrogalinski\AppData\Local\Microsoft\Windows\Temporary Internet Files\Content.Word\rog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mrogalinski\AppData\Local\Microsoft\Windows\Temporary Internet Files\Content.Word\rog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74DD8"/>
    <w:multiLevelType w:val="hybridMultilevel"/>
    <w:tmpl w:val="3530FA3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/>
  <w:attachedTemplate r:id="rId1"/>
  <w:stylePaneFormatFilter w:val="3F01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695C7B"/>
    <w:rsid w:val="00001321"/>
    <w:rsid w:val="00040F72"/>
    <w:rsid w:val="00061F20"/>
    <w:rsid w:val="0007030B"/>
    <w:rsid w:val="00080D83"/>
    <w:rsid w:val="000D283E"/>
    <w:rsid w:val="000D3A2F"/>
    <w:rsid w:val="000E62DC"/>
    <w:rsid w:val="00121B85"/>
    <w:rsid w:val="00124D4A"/>
    <w:rsid w:val="00126881"/>
    <w:rsid w:val="001304E7"/>
    <w:rsid w:val="00130B23"/>
    <w:rsid w:val="00181C97"/>
    <w:rsid w:val="001B210F"/>
    <w:rsid w:val="00233783"/>
    <w:rsid w:val="00241C1F"/>
    <w:rsid w:val="002425AE"/>
    <w:rsid w:val="00293EEA"/>
    <w:rsid w:val="002B4160"/>
    <w:rsid w:val="002C6347"/>
    <w:rsid w:val="00311F97"/>
    <w:rsid w:val="00315901"/>
    <w:rsid w:val="00320AAC"/>
    <w:rsid w:val="00325198"/>
    <w:rsid w:val="0035312C"/>
    <w:rsid w:val="0035482A"/>
    <w:rsid w:val="003619F2"/>
    <w:rsid w:val="00365820"/>
    <w:rsid w:val="0037141C"/>
    <w:rsid w:val="00393848"/>
    <w:rsid w:val="003A36B4"/>
    <w:rsid w:val="003C554F"/>
    <w:rsid w:val="003D44DA"/>
    <w:rsid w:val="003D7FD6"/>
    <w:rsid w:val="003F4093"/>
    <w:rsid w:val="0040149C"/>
    <w:rsid w:val="00414478"/>
    <w:rsid w:val="00424D15"/>
    <w:rsid w:val="00492BD3"/>
    <w:rsid w:val="00493DA8"/>
    <w:rsid w:val="004B70BD"/>
    <w:rsid w:val="00504326"/>
    <w:rsid w:val="0052111D"/>
    <w:rsid w:val="00525772"/>
    <w:rsid w:val="005712AE"/>
    <w:rsid w:val="005760A9"/>
    <w:rsid w:val="00594464"/>
    <w:rsid w:val="005D1574"/>
    <w:rsid w:val="005F46D5"/>
    <w:rsid w:val="00616CC8"/>
    <w:rsid w:val="00622781"/>
    <w:rsid w:val="00640ACD"/>
    <w:rsid w:val="00640BFF"/>
    <w:rsid w:val="00667D74"/>
    <w:rsid w:val="00695C7B"/>
    <w:rsid w:val="0069621B"/>
    <w:rsid w:val="006B4267"/>
    <w:rsid w:val="006D16FB"/>
    <w:rsid w:val="006F209E"/>
    <w:rsid w:val="00713F9B"/>
    <w:rsid w:val="00727F94"/>
    <w:rsid w:val="007337EB"/>
    <w:rsid w:val="007403BB"/>
    <w:rsid w:val="00745D18"/>
    <w:rsid w:val="00773CD3"/>
    <w:rsid w:val="00776530"/>
    <w:rsid w:val="00790540"/>
    <w:rsid w:val="00791E8E"/>
    <w:rsid w:val="007A0109"/>
    <w:rsid w:val="007A02DE"/>
    <w:rsid w:val="007B2500"/>
    <w:rsid w:val="007B5B27"/>
    <w:rsid w:val="007D61D6"/>
    <w:rsid w:val="007E1B19"/>
    <w:rsid w:val="007E37C8"/>
    <w:rsid w:val="007F3623"/>
    <w:rsid w:val="007F787D"/>
    <w:rsid w:val="00815035"/>
    <w:rsid w:val="00827311"/>
    <w:rsid w:val="0083159D"/>
    <w:rsid w:val="00834BB4"/>
    <w:rsid w:val="00835187"/>
    <w:rsid w:val="008619EA"/>
    <w:rsid w:val="00866281"/>
    <w:rsid w:val="00873501"/>
    <w:rsid w:val="00876326"/>
    <w:rsid w:val="008945D9"/>
    <w:rsid w:val="008A1285"/>
    <w:rsid w:val="008B719B"/>
    <w:rsid w:val="008C5429"/>
    <w:rsid w:val="008F02B4"/>
    <w:rsid w:val="008F043C"/>
    <w:rsid w:val="009015FE"/>
    <w:rsid w:val="009B3014"/>
    <w:rsid w:val="009D243E"/>
    <w:rsid w:val="009D2BDF"/>
    <w:rsid w:val="009D2D1F"/>
    <w:rsid w:val="009D3550"/>
    <w:rsid w:val="009D71C1"/>
    <w:rsid w:val="009F2CF0"/>
    <w:rsid w:val="00A04690"/>
    <w:rsid w:val="00A40DD3"/>
    <w:rsid w:val="00A51E37"/>
    <w:rsid w:val="00A52A65"/>
    <w:rsid w:val="00A67958"/>
    <w:rsid w:val="00A815EC"/>
    <w:rsid w:val="00A8311B"/>
    <w:rsid w:val="00AA231A"/>
    <w:rsid w:val="00AB37D8"/>
    <w:rsid w:val="00AD1EFE"/>
    <w:rsid w:val="00AD31D8"/>
    <w:rsid w:val="00B01F08"/>
    <w:rsid w:val="00B16E8F"/>
    <w:rsid w:val="00B30401"/>
    <w:rsid w:val="00B30F76"/>
    <w:rsid w:val="00B6637D"/>
    <w:rsid w:val="00B6742B"/>
    <w:rsid w:val="00BB76D0"/>
    <w:rsid w:val="00BC07FD"/>
    <w:rsid w:val="00BC363C"/>
    <w:rsid w:val="00BD2A64"/>
    <w:rsid w:val="00C40B8A"/>
    <w:rsid w:val="00C62C24"/>
    <w:rsid w:val="00C635B6"/>
    <w:rsid w:val="00CC2E89"/>
    <w:rsid w:val="00CD3B30"/>
    <w:rsid w:val="00CE005B"/>
    <w:rsid w:val="00CE45BF"/>
    <w:rsid w:val="00CE6827"/>
    <w:rsid w:val="00D00DEE"/>
    <w:rsid w:val="00D0361A"/>
    <w:rsid w:val="00D25338"/>
    <w:rsid w:val="00D30ADD"/>
    <w:rsid w:val="00D43A0D"/>
    <w:rsid w:val="00D46867"/>
    <w:rsid w:val="00D526F3"/>
    <w:rsid w:val="00DA1523"/>
    <w:rsid w:val="00DA2034"/>
    <w:rsid w:val="00DA4C54"/>
    <w:rsid w:val="00DB1EA2"/>
    <w:rsid w:val="00DC733E"/>
    <w:rsid w:val="00DF3988"/>
    <w:rsid w:val="00DF57BE"/>
    <w:rsid w:val="00E06500"/>
    <w:rsid w:val="00E45A5D"/>
    <w:rsid w:val="00E57060"/>
    <w:rsid w:val="00E87616"/>
    <w:rsid w:val="00E91513"/>
    <w:rsid w:val="00E94789"/>
    <w:rsid w:val="00EA5C16"/>
    <w:rsid w:val="00EF000D"/>
    <w:rsid w:val="00F21D58"/>
    <w:rsid w:val="00F2283A"/>
    <w:rsid w:val="00F3335F"/>
    <w:rsid w:val="00F37DA3"/>
    <w:rsid w:val="00F545A3"/>
    <w:rsid w:val="00F74F9D"/>
    <w:rsid w:val="00F83007"/>
    <w:rsid w:val="00F92F39"/>
    <w:rsid w:val="00FB0F02"/>
    <w:rsid w:val="00FB5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37DA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Akapitzlist">
    <w:name w:val="List Paragraph"/>
    <w:basedOn w:val="Normalny"/>
    <w:qFormat/>
    <w:rsid w:val="007F787D"/>
    <w:pPr>
      <w:ind w:left="720"/>
      <w:contextualSpacing/>
    </w:pPr>
    <w:rPr>
      <w:rFonts w:ascii="Arial" w:hAnsi="Arial"/>
    </w:rPr>
  </w:style>
  <w:style w:type="table" w:styleId="Tabela-Siatka">
    <w:name w:val="Table Grid"/>
    <w:basedOn w:val="Standardowy"/>
    <w:uiPriority w:val="59"/>
    <w:rsid w:val="009B30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Znak">
    <w:name w:val="Nagłówek Znak"/>
    <w:link w:val="Nagwek"/>
    <w:uiPriority w:val="99"/>
    <w:qFormat/>
    <w:rsid w:val="0086628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E45A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45A5D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525772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37DA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Akapitzlist">
    <w:name w:val="List Paragraph"/>
    <w:basedOn w:val="Normalny"/>
    <w:qFormat/>
    <w:rsid w:val="007F787D"/>
    <w:pPr>
      <w:ind w:left="720"/>
      <w:contextualSpacing/>
    </w:pPr>
    <w:rPr>
      <w:rFonts w:ascii="Arial" w:hAnsi="Arial"/>
    </w:rPr>
  </w:style>
  <w:style w:type="table" w:styleId="Tabela-Siatka">
    <w:name w:val="Table Grid"/>
    <w:basedOn w:val="Standardowy"/>
    <w:rsid w:val="009B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jekty\2015\RPO%20Pomorskie_Edukacja-kompetencje-zatrudnienie\promocja_rekrutacja\LOGOTYPY\listownik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listownik-Pomorskie-FE-UMWP-UE-EFS-RPO2014-2020-2015</Template>
  <TotalTime>2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PAKZ</dc:creator>
  <cp:lastModifiedBy>Ja</cp:lastModifiedBy>
  <cp:revision>2</cp:revision>
  <cp:lastPrinted>2021-07-08T07:33:00Z</cp:lastPrinted>
  <dcterms:created xsi:type="dcterms:W3CDTF">2021-12-15T14:08:00Z</dcterms:created>
  <dcterms:modified xsi:type="dcterms:W3CDTF">2021-12-15T14:08:00Z</dcterms:modified>
</cp:coreProperties>
</file>