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935" w:rsidRPr="00B87EAA" w:rsidRDefault="00A91935" w:rsidP="00A91935">
      <w:r w:rsidRPr="00B87EAA">
        <w:t xml:space="preserve">Załącznik nr 1 </w:t>
      </w:r>
    </w:p>
    <w:p w:rsidR="00A91935" w:rsidRPr="00B87EAA" w:rsidRDefault="00A91935" w:rsidP="00A91935"/>
    <w:p w:rsidR="00A91935" w:rsidRPr="00B87EAA" w:rsidRDefault="00A91935" w:rsidP="00D32175">
      <w:pPr>
        <w:jc w:val="center"/>
        <w:rPr>
          <w:b/>
        </w:rPr>
      </w:pPr>
      <w:r w:rsidRPr="00B87EAA">
        <w:rPr>
          <w:b/>
        </w:rPr>
        <w:t>FORMULARZ OFERTY</w:t>
      </w:r>
    </w:p>
    <w:p w:rsidR="00D10579" w:rsidRPr="00B87EAA" w:rsidRDefault="00D10579" w:rsidP="00D32175">
      <w:pPr>
        <w:tabs>
          <w:tab w:val="left" w:pos="2955"/>
        </w:tabs>
        <w:jc w:val="center"/>
        <w:rPr>
          <w:b/>
        </w:rPr>
      </w:pPr>
      <w:r w:rsidRPr="00B87EAA">
        <w:rPr>
          <w:b/>
        </w:rPr>
        <w:t xml:space="preserve">do rozeznania rynku w ramach projektu  </w:t>
      </w:r>
    </w:p>
    <w:p w:rsidR="00D10579" w:rsidRPr="00B87EAA" w:rsidRDefault="00D10579" w:rsidP="00D32175">
      <w:pPr>
        <w:tabs>
          <w:tab w:val="left" w:pos="2955"/>
        </w:tabs>
        <w:jc w:val="center"/>
        <w:rPr>
          <w:b/>
        </w:rPr>
      </w:pPr>
    </w:p>
    <w:p w:rsidR="00076837" w:rsidRPr="00076837" w:rsidRDefault="00076837" w:rsidP="00D32175">
      <w:pPr>
        <w:spacing w:after="200"/>
        <w:ind w:left="360"/>
        <w:jc w:val="center"/>
        <w:rPr>
          <w:b/>
        </w:rPr>
      </w:pPr>
      <w:r w:rsidRPr="00076837">
        <w:rPr>
          <w:b/>
        </w:rPr>
        <w:t>,,</w:t>
      </w:r>
      <w:r w:rsidRPr="00076837">
        <w:rPr>
          <w:rStyle w:val="Absatz-Standardschriftart"/>
          <w:b/>
        </w:rPr>
        <w:t>Długotrwałe wykluczenie już mnie nie dotyczy!”</w:t>
      </w:r>
    </w:p>
    <w:p w:rsidR="00D10579" w:rsidRPr="00D86C38" w:rsidRDefault="00076837" w:rsidP="00D86C38">
      <w:pPr>
        <w:spacing w:after="200"/>
        <w:ind w:left="360"/>
        <w:jc w:val="center"/>
      </w:pPr>
      <w:r w:rsidRPr="00076837">
        <w:rPr>
          <w:b/>
          <w:bCs/>
        </w:rPr>
        <w:t>nr RPLB.07.03.00-08-0010/21</w:t>
      </w:r>
    </w:p>
    <w:p w:rsidR="00B87EAA" w:rsidRPr="00076837" w:rsidRDefault="00D10579" w:rsidP="00076837">
      <w:pPr>
        <w:spacing w:after="200" w:line="276" w:lineRule="auto"/>
        <w:ind w:left="360"/>
        <w:jc w:val="center"/>
        <w:rPr>
          <w:b/>
          <w:bCs/>
          <w:lang w:eastAsia="en-US"/>
        </w:rPr>
      </w:pPr>
      <w:r w:rsidRPr="00B87EAA">
        <w:rPr>
          <w:b/>
          <w:bCs/>
          <w:lang w:eastAsia="en-US"/>
        </w:rPr>
        <w:t xml:space="preserve">dotyczącego zamówienia na </w:t>
      </w:r>
      <w:r w:rsidRPr="00B87EAA">
        <w:rPr>
          <w:b/>
        </w:rPr>
        <w:t xml:space="preserve">przeprowadzenie dla </w:t>
      </w:r>
      <w:r w:rsidR="00D86C38">
        <w:rPr>
          <w:b/>
        </w:rPr>
        <w:t xml:space="preserve">11 </w:t>
      </w:r>
      <w:r w:rsidRPr="00B87EAA">
        <w:rPr>
          <w:b/>
        </w:rPr>
        <w:t>Uczestników Projektu szkoleń/kursów zawodowych</w:t>
      </w:r>
      <w:r w:rsidRPr="00B87EAA">
        <w:rPr>
          <w:rFonts w:eastAsia="Arial Unicode MS"/>
          <w:b/>
          <w:color w:val="000000"/>
        </w:rPr>
        <w:t xml:space="preserve"> wraz z przeprowadzeniem egzaminów końcowych i wydaniem certyfikatów </w:t>
      </w:r>
      <w:r w:rsidR="00D753EB" w:rsidRPr="00B87EAA">
        <w:rPr>
          <w:rFonts w:eastAsia="Arial Unicode MS"/>
          <w:b/>
          <w:color w:val="000000"/>
        </w:rPr>
        <w:t>potwierdzających uzyskanie kwalifikacji zawodowych</w:t>
      </w:r>
    </w:p>
    <w:p w:rsidR="00A91935" w:rsidRPr="00B87EAA" w:rsidRDefault="00D10579" w:rsidP="00A91935">
      <w:r w:rsidRPr="00B87EAA">
        <w:t xml:space="preserve">Dane </w:t>
      </w:r>
      <w:r w:rsidR="00B87EAA">
        <w:t>Wykonawcy</w:t>
      </w:r>
      <w:r w:rsidRPr="00B87EAA"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662"/>
      </w:tblGrid>
      <w:tr w:rsidR="00D10579" w:rsidRPr="00B87EAA" w:rsidTr="00393BB5">
        <w:trPr>
          <w:trHeight w:val="825"/>
        </w:trPr>
        <w:tc>
          <w:tcPr>
            <w:tcW w:w="2660" w:type="dxa"/>
            <w:shd w:val="clear" w:color="auto" w:fill="D9D9D9"/>
            <w:vAlign w:val="center"/>
          </w:tcPr>
          <w:p w:rsidR="00D10579" w:rsidRPr="00B87EAA" w:rsidRDefault="00D10579" w:rsidP="00D10579">
            <w:pPr>
              <w:jc w:val="center"/>
            </w:pPr>
            <w:r w:rsidRPr="00B87EAA">
              <w:t>Nazwa firmy</w:t>
            </w:r>
          </w:p>
        </w:tc>
        <w:tc>
          <w:tcPr>
            <w:tcW w:w="6662" w:type="dxa"/>
            <w:vAlign w:val="center"/>
          </w:tcPr>
          <w:p w:rsidR="00D10579" w:rsidRPr="00B87EAA" w:rsidRDefault="00D10579" w:rsidP="00393BB5">
            <w:pPr>
              <w:jc w:val="center"/>
              <w:rPr>
                <w:b/>
              </w:rPr>
            </w:pPr>
          </w:p>
        </w:tc>
      </w:tr>
      <w:tr w:rsidR="00D10579" w:rsidRPr="00B87EAA" w:rsidTr="00393BB5">
        <w:trPr>
          <w:trHeight w:val="837"/>
        </w:trPr>
        <w:tc>
          <w:tcPr>
            <w:tcW w:w="2660" w:type="dxa"/>
            <w:shd w:val="clear" w:color="auto" w:fill="D9D9D9"/>
            <w:vAlign w:val="center"/>
          </w:tcPr>
          <w:p w:rsidR="00D10579" w:rsidRPr="00B87EAA" w:rsidRDefault="00D10579" w:rsidP="00393BB5">
            <w:pPr>
              <w:jc w:val="center"/>
            </w:pPr>
            <w:r w:rsidRPr="00B87EAA">
              <w:t>adres:</w:t>
            </w:r>
          </w:p>
        </w:tc>
        <w:tc>
          <w:tcPr>
            <w:tcW w:w="6662" w:type="dxa"/>
            <w:vAlign w:val="center"/>
          </w:tcPr>
          <w:p w:rsidR="00D10579" w:rsidRPr="00B87EAA" w:rsidRDefault="00D10579" w:rsidP="00393BB5">
            <w:pPr>
              <w:jc w:val="center"/>
              <w:rPr>
                <w:b/>
              </w:rPr>
            </w:pPr>
          </w:p>
        </w:tc>
      </w:tr>
      <w:tr w:rsidR="00D10579" w:rsidRPr="00B87EAA" w:rsidTr="00393BB5">
        <w:trPr>
          <w:trHeight w:val="641"/>
        </w:trPr>
        <w:tc>
          <w:tcPr>
            <w:tcW w:w="2660" w:type="dxa"/>
            <w:shd w:val="clear" w:color="auto" w:fill="D9D9D9"/>
            <w:vAlign w:val="center"/>
          </w:tcPr>
          <w:p w:rsidR="00D10579" w:rsidRPr="00B87EAA" w:rsidRDefault="00D10579" w:rsidP="00393BB5">
            <w:pPr>
              <w:jc w:val="center"/>
            </w:pPr>
            <w:r w:rsidRPr="00B87EAA">
              <w:t>Dane kontaktowe (telefon, e-mail):</w:t>
            </w:r>
          </w:p>
        </w:tc>
        <w:tc>
          <w:tcPr>
            <w:tcW w:w="6662" w:type="dxa"/>
            <w:vAlign w:val="center"/>
          </w:tcPr>
          <w:p w:rsidR="00D10579" w:rsidRPr="00B87EAA" w:rsidRDefault="00D10579" w:rsidP="00393BB5">
            <w:pPr>
              <w:jc w:val="center"/>
              <w:rPr>
                <w:b/>
              </w:rPr>
            </w:pPr>
          </w:p>
        </w:tc>
      </w:tr>
    </w:tbl>
    <w:p w:rsidR="00A91935" w:rsidRPr="00B87EAA" w:rsidRDefault="00A91935" w:rsidP="00A91935"/>
    <w:p w:rsidR="00A91935" w:rsidRPr="00B87EAA" w:rsidRDefault="00A91935" w:rsidP="004001B0">
      <w:pPr>
        <w:tabs>
          <w:tab w:val="left" w:pos="2955"/>
        </w:tabs>
        <w:jc w:val="both"/>
      </w:pPr>
      <w:r w:rsidRPr="00B87EAA">
        <w:t xml:space="preserve">Odpowiadając na </w:t>
      </w:r>
      <w:r w:rsidR="00D10579" w:rsidRPr="00B87EAA">
        <w:t>rozeznanie rynku dotyczące</w:t>
      </w:r>
      <w:r w:rsidR="00D10579" w:rsidRPr="00B87EAA">
        <w:rPr>
          <w:b/>
          <w:bCs/>
          <w:lang w:eastAsia="en-US"/>
        </w:rPr>
        <w:t xml:space="preserve"> zamówienia na </w:t>
      </w:r>
      <w:r w:rsidR="00D10579" w:rsidRPr="00B87EAA">
        <w:rPr>
          <w:b/>
        </w:rPr>
        <w:t>przeprowadzenie dla Uczestników Projektu szkoleń/kursów zawodowych</w:t>
      </w:r>
      <w:r w:rsidR="00D10579" w:rsidRPr="00B87EAA">
        <w:rPr>
          <w:rFonts w:eastAsia="Arial Unicode MS"/>
          <w:b/>
          <w:color w:val="000000"/>
        </w:rPr>
        <w:t xml:space="preserve"> wraz z przeprowadzeniem egzaminów końcowych i wydaniem certyfikatów prowadzące do uzyskania kwalifikacji zawodowych</w:t>
      </w:r>
      <w:r w:rsidR="00E344B7" w:rsidRPr="00B87EAA">
        <w:t xml:space="preserve"> </w:t>
      </w:r>
      <w:r w:rsidR="00D10579" w:rsidRPr="00B87EAA">
        <w:t>składam ofertę cenową na realizację:</w:t>
      </w:r>
    </w:p>
    <w:p w:rsidR="00D10579" w:rsidRPr="00B87EAA" w:rsidRDefault="00D10579" w:rsidP="004001B0">
      <w:pPr>
        <w:tabs>
          <w:tab w:val="left" w:pos="2955"/>
        </w:tabs>
        <w:jc w:val="both"/>
      </w:pPr>
    </w:p>
    <w:p w:rsidR="002620B9" w:rsidRPr="00FE2300" w:rsidRDefault="00D32175" w:rsidP="002620B9">
      <w:pPr>
        <w:suppressAutoHyphens/>
        <w:autoSpaceDN w:val="0"/>
        <w:jc w:val="both"/>
        <w:rPr>
          <w:rFonts w:eastAsia="Lucida Sans Unicode"/>
          <w:bCs/>
        </w:rPr>
      </w:pPr>
      <w:bookmarkStart w:id="0" w:name="_Hlk17362750"/>
      <w:bookmarkStart w:id="1" w:name="_Hlk31611288"/>
      <w:r>
        <w:rPr>
          <w:rFonts w:eastAsia="Lucida Sans Unicode"/>
          <w:b/>
        </w:rPr>
        <w:t>Szkolenie</w:t>
      </w:r>
      <w:r w:rsidR="00D10579" w:rsidRPr="00B87EAA">
        <w:rPr>
          <w:rFonts w:eastAsia="Lucida Sans Unicode"/>
          <w:b/>
        </w:rPr>
        <w:t xml:space="preserve"> </w:t>
      </w:r>
      <w:bookmarkEnd w:id="0"/>
      <w:bookmarkEnd w:id="1"/>
      <w:r w:rsidR="002620B9" w:rsidRPr="00993991">
        <w:rPr>
          <w:b/>
          <w:bCs/>
          <w:szCs w:val="22"/>
        </w:rPr>
        <w:t>„</w:t>
      </w:r>
      <w:r w:rsidR="00076837">
        <w:rPr>
          <w:b/>
          <w:bCs/>
          <w:szCs w:val="22"/>
        </w:rPr>
        <w:t>Pracownik administracyjno - gospodarczy</w:t>
      </w:r>
      <w:r w:rsidR="002620B9" w:rsidRPr="00993991">
        <w:rPr>
          <w:b/>
          <w:bCs/>
          <w:szCs w:val="22"/>
        </w:rPr>
        <w:t>”</w:t>
      </w:r>
      <w:r w:rsidR="002620B9" w:rsidRPr="00993991">
        <w:rPr>
          <w:rFonts w:eastAsia="Lucida Sans Unicode"/>
          <w:b/>
          <w:sz w:val="28"/>
        </w:rPr>
        <w:t xml:space="preserve"> </w:t>
      </w:r>
      <w:r w:rsidR="002620B9" w:rsidRPr="00FE2300">
        <w:rPr>
          <w:rFonts w:eastAsia="Lucida Sans Unicode"/>
          <w:b/>
        </w:rPr>
        <w:t xml:space="preserve">dla </w:t>
      </w:r>
      <w:r w:rsidR="00076837">
        <w:rPr>
          <w:rFonts w:eastAsia="Lucida Sans Unicode"/>
          <w:b/>
        </w:rPr>
        <w:t>11 osób, czas trwania: 7</w:t>
      </w:r>
      <w:r w:rsidR="002620B9" w:rsidRPr="00FE2300">
        <w:rPr>
          <w:rFonts w:eastAsia="Lucida Sans Unicode"/>
          <w:b/>
        </w:rPr>
        <w:t>0 godz.</w:t>
      </w:r>
    </w:p>
    <w:p w:rsidR="00DA79B5" w:rsidRDefault="00DA79B5" w:rsidP="004001B0">
      <w:pPr>
        <w:jc w:val="both"/>
      </w:pPr>
    </w:p>
    <w:p w:rsidR="00C50EB5" w:rsidRPr="00C50EB5" w:rsidRDefault="00C50EB5" w:rsidP="004001B0">
      <w:pPr>
        <w:jc w:val="both"/>
        <w:rPr>
          <w:b/>
        </w:rPr>
      </w:pPr>
      <w:r w:rsidRPr="00C50EB5">
        <w:rPr>
          <w:b/>
        </w:rPr>
        <w:t>Koszt organizacji szkolenia:</w:t>
      </w:r>
    </w:p>
    <w:tbl>
      <w:tblPr>
        <w:tblStyle w:val="Tabela-Siatka"/>
        <w:tblW w:w="9328" w:type="dxa"/>
        <w:tblLook w:val="04A0"/>
      </w:tblPr>
      <w:tblGrid>
        <w:gridCol w:w="4663"/>
        <w:gridCol w:w="4665"/>
      </w:tblGrid>
      <w:tr w:rsidR="002F3826" w:rsidRPr="00B87EAA" w:rsidTr="00C50EB5">
        <w:trPr>
          <w:trHeight w:val="448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2F3826" w:rsidRPr="00B87EAA" w:rsidRDefault="002F3826" w:rsidP="003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  <w:shd w:val="clear" w:color="auto" w:fill="D9D9D9" w:themeFill="background1" w:themeFillShade="D9"/>
            <w:vAlign w:val="center"/>
          </w:tcPr>
          <w:p w:rsidR="002F3826" w:rsidRPr="00B87EAA" w:rsidRDefault="002F3826" w:rsidP="003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A">
              <w:rPr>
                <w:rFonts w:ascii="Times New Roman" w:hAnsi="Times New Roman" w:cs="Times New Roman"/>
                <w:sz w:val="24"/>
                <w:szCs w:val="24"/>
              </w:rPr>
              <w:t>Cena brutto</w:t>
            </w:r>
          </w:p>
        </w:tc>
      </w:tr>
      <w:tr w:rsidR="002F3826" w:rsidRPr="00B87EAA" w:rsidTr="00C50EB5">
        <w:trPr>
          <w:trHeight w:val="406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2F3826" w:rsidRPr="00B87EAA" w:rsidRDefault="002F3826" w:rsidP="002F3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A">
              <w:rPr>
                <w:rFonts w:ascii="Times New Roman" w:hAnsi="Times New Roman" w:cs="Times New Roman"/>
                <w:sz w:val="24"/>
                <w:szCs w:val="24"/>
              </w:rPr>
              <w:t>Cena za 1 osobę:</w:t>
            </w:r>
          </w:p>
        </w:tc>
        <w:tc>
          <w:tcPr>
            <w:tcW w:w="4665" w:type="dxa"/>
            <w:vAlign w:val="center"/>
          </w:tcPr>
          <w:p w:rsidR="002F3826" w:rsidRPr="00B87EAA" w:rsidRDefault="002F3826" w:rsidP="003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826" w:rsidRPr="00B87EAA" w:rsidTr="00C50EB5">
        <w:trPr>
          <w:trHeight w:val="399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2F3826" w:rsidRPr="00B87EAA" w:rsidRDefault="0057021B" w:rsidP="00262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Cena za </w:t>
            </w:r>
            <w:r w:rsidR="0007683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F3826" w:rsidRPr="00B87EAA">
              <w:rPr>
                <w:rFonts w:ascii="Times New Roman" w:hAnsi="Times New Roman" w:cs="Times New Roman"/>
                <w:sz w:val="24"/>
                <w:szCs w:val="24"/>
              </w:rPr>
              <w:t xml:space="preserve"> osób:</w:t>
            </w:r>
          </w:p>
        </w:tc>
        <w:tc>
          <w:tcPr>
            <w:tcW w:w="4665" w:type="dxa"/>
            <w:vAlign w:val="center"/>
          </w:tcPr>
          <w:p w:rsidR="002F3826" w:rsidRPr="00B87EAA" w:rsidRDefault="002F3826" w:rsidP="003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3826" w:rsidRDefault="002F3826" w:rsidP="002F3826">
      <w:pPr>
        <w:pStyle w:val="Standard"/>
        <w:jc w:val="both"/>
        <w:rPr>
          <w:rStyle w:val="Absatz-Standardschriftart"/>
          <w:b/>
          <w:u w:val="single"/>
        </w:rPr>
      </w:pPr>
    </w:p>
    <w:p w:rsidR="00C50EB5" w:rsidRPr="00C50EB5" w:rsidRDefault="00C50EB5" w:rsidP="00C50EB5">
      <w:pPr>
        <w:jc w:val="both"/>
        <w:rPr>
          <w:b/>
        </w:rPr>
      </w:pPr>
      <w:r w:rsidRPr="00C50EB5">
        <w:rPr>
          <w:b/>
        </w:rPr>
        <w:t>Koszt organizacji egzaminu zewnętrznego:</w:t>
      </w:r>
    </w:p>
    <w:tbl>
      <w:tblPr>
        <w:tblStyle w:val="Tabela-Siatka"/>
        <w:tblW w:w="9328" w:type="dxa"/>
        <w:tblLook w:val="04A0"/>
      </w:tblPr>
      <w:tblGrid>
        <w:gridCol w:w="4663"/>
        <w:gridCol w:w="4665"/>
      </w:tblGrid>
      <w:tr w:rsidR="00C50EB5" w:rsidRPr="00B87EAA" w:rsidTr="00DC3775">
        <w:trPr>
          <w:trHeight w:val="448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  <w:shd w:val="clear" w:color="auto" w:fill="D9D9D9" w:themeFill="background1" w:themeFillShade="D9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A">
              <w:rPr>
                <w:rFonts w:ascii="Times New Roman" w:hAnsi="Times New Roman" w:cs="Times New Roman"/>
                <w:sz w:val="24"/>
                <w:szCs w:val="24"/>
              </w:rPr>
              <w:t>Cena brutto</w:t>
            </w:r>
          </w:p>
        </w:tc>
      </w:tr>
      <w:tr w:rsidR="00C50EB5" w:rsidRPr="00B87EAA" w:rsidTr="00DC3775">
        <w:trPr>
          <w:trHeight w:val="406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EAA">
              <w:rPr>
                <w:rFonts w:ascii="Times New Roman" w:hAnsi="Times New Roman" w:cs="Times New Roman"/>
                <w:sz w:val="24"/>
                <w:szCs w:val="24"/>
              </w:rPr>
              <w:t>Cena za 1 osobę:</w:t>
            </w:r>
          </w:p>
        </w:tc>
        <w:tc>
          <w:tcPr>
            <w:tcW w:w="4665" w:type="dxa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EB5" w:rsidRPr="00B87EAA" w:rsidTr="00DC3775">
        <w:trPr>
          <w:trHeight w:val="399"/>
        </w:trPr>
        <w:tc>
          <w:tcPr>
            <w:tcW w:w="4663" w:type="dxa"/>
            <w:shd w:val="clear" w:color="auto" w:fill="D9D9D9" w:themeFill="background1" w:themeFillShade="D9"/>
            <w:vAlign w:val="center"/>
          </w:tcPr>
          <w:p w:rsidR="00C50EB5" w:rsidRPr="00B87EAA" w:rsidRDefault="00076837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Cena za 11</w:t>
            </w:r>
            <w:r w:rsidR="00C50EB5" w:rsidRPr="00B87EAA">
              <w:rPr>
                <w:rFonts w:ascii="Times New Roman" w:hAnsi="Times New Roman" w:cs="Times New Roman"/>
                <w:sz w:val="24"/>
                <w:szCs w:val="24"/>
              </w:rPr>
              <w:t xml:space="preserve"> osób:</w:t>
            </w:r>
          </w:p>
        </w:tc>
        <w:tc>
          <w:tcPr>
            <w:tcW w:w="4665" w:type="dxa"/>
            <w:vAlign w:val="center"/>
          </w:tcPr>
          <w:p w:rsidR="00C50EB5" w:rsidRPr="00B87EAA" w:rsidRDefault="00C50EB5" w:rsidP="00DC3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EB5" w:rsidRPr="00C50EB5" w:rsidRDefault="00C50EB5" w:rsidP="002F3826">
      <w:pPr>
        <w:pStyle w:val="Standard"/>
        <w:jc w:val="both"/>
        <w:rPr>
          <w:rStyle w:val="Absatz-Standardschriftart"/>
          <w:b/>
        </w:rPr>
      </w:pPr>
    </w:p>
    <w:p w:rsidR="00076837" w:rsidRDefault="00076837" w:rsidP="00076837">
      <w:pPr>
        <w:pStyle w:val="Standard"/>
        <w:rPr>
          <w:rStyle w:val="Absatz-Standardschriftart"/>
          <w:b/>
        </w:rPr>
      </w:pPr>
      <w:r>
        <w:rPr>
          <w:rStyle w:val="Absatz-Standardschriftart"/>
          <w:b/>
        </w:rPr>
        <w:t xml:space="preserve">Łączny koszt szkolenia i egzaminu dla 11 osób: </w:t>
      </w:r>
    </w:p>
    <w:p w:rsidR="00076837" w:rsidRDefault="00076837" w:rsidP="00076837">
      <w:pPr>
        <w:pStyle w:val="Standard"/>
        <w:rPr>
          <w:rStyle w:val="Absatz-Standardschriftart"/>
          <w:b/>
        </w:rPr>
      </w:pPr>
    </w:p>
    <w:p w:rsidR="00C50EB5" w:rsidRPr="00C50EB5" w:rsidRDefault="00C50EB5" w:rsidP="00076837">
      <w:pPr>
        <w:pStyle w:val="Standard"/>
        <w:rPr>
          <w:rStyle w:val="Absatz-Standardschriftart"/>
          <w:b/>
        </w:rPr>
      </w:pPr>
      <w:r w:rsidRPr="00C50EB5">
        <w:rPr>
          <w:rStyle w:val="Absatz-Standardschriftart"/>
          <w:b/>
        </w:rPr>
        <w:t>………………………………………………</w:t>
      </w:r>
    </w:p>
    <w:p w:rsidR="00C50EB5" w:rsidRDefault="00C50EB5" w:rsidP="002F3826">
      <w:pPr>
        <w:pStyle w:val="Standard"/>
        <w:jc w:val="both"/>
        <w:rPr>
          <w:rStyle w:val="Absatz-Standardschriftart"/>
          <w:b/>
        </w:rPr>
      </w:pPr>
    </w:p>
    <w:p w:rsidR="00C50EB5" w:rsidRDefault="00C50EB5" w:rsidP="002F3826">
      <w:pPr>
        <w:pStyle w:val="Standard"/>
        <w:jc w:val="both"/>
        <w:rPr>
          <w:rStyle w:val="Absatz-Standardschriftart"/>
          <w:b/>
        </w:rPr>
      </w:pPr>
    </w:p>
    <w:p w:rsidR="00C50EB5" w:rsidRDefault="00C50EB5" w:rsidP="002F3826">
      <w:pPr>
        <w:pStyle w:val="Standard"/>
        <w:jc w:val="both"/>
        <w:rPr>
          <w:rStyle w:val="Absatz-Standardschriftart"/>
          <w:b/>
        </w:rPr>
      </w:pPr>
    </w:p>
    <w:p w:rsidR="002F3826" w:rsidRPr="00B87EAA" w:rsidRDefault="002F3826" w:rsidP="002F3826">
      <w:pPr>
        <w:pStyle w:val="Standard"/>
        <w:jc w:val="both"/>
      </w:pPr>
      <w:r w:rsidRPr="00B87EAA">
        <w:rPr>
          <w:rStyle w:val="Absatz-Standardschriftart"/>
          <w:b/>
        </w:rPr>
        <w:t>OŚWIADCZENIA:</w:t>
      </w:r>
    </w:p>
    <w:p w:rsidR="002F3826" w:rsidRPr="00B87EAA" w:rsidRDefault="002F3826" w:rsidP="002F3826">
      <w:pPr>
        <w:pStyle w:val="StandardWeb"/>
        <w:numPr>
          <w:ilvl w:val="0"/>
          <w:numId w:val="11"/>
        </w:numPr>
        <w:spacing w:before="0" w:after="0"/>
        <w:jc w:val="both"/>
      </w:pPr>
      <w:r w:rsidRPr="00B87EAA">
        <w:t>Oświadczam, że zapoznałam/</w:t>
      </w:r>
      <w:proofErr w:type="spellStart"/>
      <w:r w:rsidRPr="00B87EAA">
        <w:t>em</w:t>
      </w:r>
      <w:proofErr w:type="spellEnd"/>
      <w:r w:rsidRPr="00B87EAA">
        <w:t xml:space="preserve"> się z treścią postępowania oraz Załącznikami do Rozeznania Rynku i nie wnoszę do nich zastrzeżeń. Składana Oferta zawiera wszystkie elementy określone w Rozeznaniu rynku.</w:t>
      </w:r>
      <w:r w:rsidRPr="00B87EAA">
        <w:tab/>
      </w:r>
    </w:p>
    <w:p w:rsidR="002F3826" w:rsidRPr="00B87EAA" w:rsidRDefault="002F3826" w:rsidP="002F3826">
      <w:pPr>
        <w:pStyle w:val="Standard"/>
        <w:widowControl/>
        <w:numPr>
          <w:ilvl w:val="0"/>
          <w:numId w:val="11"/>
        </w:numPr>
        <w:jc w:val="both"/>
      </w:pPr>
      <w:r w:rsidRPr="00B87EAA">
        <w:t>Oświadczam, że usługi  zaoferowane w odpowiedzi na rozeznaniu rynku, spełniają wszystkie wymagania przedstawione w rozeznaniu rynku.</w:t>
      </w:r>
    </w:p>
    <w:p w:rsidR="00B87EAA" w:rsidRPr="00B87EAA" w:rsidRDefault="002F3826" w:rsidP="00076837">
      <w:pPr>
        <w:pStyle w:val="StandardWeb"/>
        <w:numPr>
          <w:ilvl w:val="0"/>
          <w:numId w:val="11"/>
        </w:numPr>
        <w:spacing w:before="0" w:after="0"/>
        <w:jc w:val="both"/>
      </w:pPr>
      <w:r w:rsidRPr="00B87EAA">
        <w:t>Gwarantujemy wykonanie całości niniejszego zamówienia zgo</w:t>
      </w:r>
      <w:r w:rsidR="00B87EAA">
        <w:t xml:space="preserve">dnie z wymogami zawartymi </w:t>
      </w:r>
      <w:r w:rsidRPr="00B87EAA">
        <w:t xml:space="preserve">  w Rozeznaniu rynku.</w:t>
      </w:r>
    </w:p>
    <w:p w:rsidR="002F3826" w:rsidRDefault="002F3826" w:rsidP="002F3826">
      <w:pPr>
        <w:pStyle w:val="Standard"/>
        <w:widowControl/>
        <w:numPr>
          <w:ilvl w:val="0"/>
          <w:numId w:val="11"/>
        </w:numPr>
        <w:jc w:val="both"/>
      </w:pPr>
      <w:r w:rsidRPr="00B87EAA">
        <w:rPr>
          <w:rStyle w:val="Absatz-Standardschriftart"/>
        </w:rPr>
        <w:t>Oświadczam, że podana cena obejmuje wszystkie koszty, jakie poniesie Zamawiający z tytułu realizacji zamówienia.</w:t>
      </w:r>
    </w:p>
    <w:p w:rsidR="00B87EAA" w:rsidRDefault="00B87EAA" w:rsidP="00B87EAA">
      <w:pPr>
        <w:pStyle w:val="Akapitzlist"/>
      </w:pPr>
    </w:p>
    <w:p w:rsidR="00B87EAA" w:rsidRPr="00B87EAA" w:rsidRDefault="00B87EAA" w:rsidP="00B87EAA">
      <w:pPr>
        <w:pStyle w:val="Standard"/>
        <w:widowControl/>
        <w:jc w:val="both"/>
      </w:pP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077"/>
        <w:gridCol w:w="5103"/>
      </w:tblGrid>
      <w:tr w:rsidR="002F3826" w:rsidRPr="00B87EAA" w:rsidTr="00B87EAA">
        <w:tc>
          <w:tcPr>
            <w:tcW w:w="40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826" w:rsidRPr="00B87EAA" w:rsidRDefault="002F3826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2F3826" w:rsidRPr="00B87EAA" w:rsidRDefault="002F3826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2F3826" w:rsidRPr="00B87EAA" w:rsidRDefault="002F3826" w:rsidP="002F3826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……………………………………</w:t>
            </w:r>
          </w:p>
          <w:p w:rsidR="002F3826" w:rsidRPr="00B87EAA" w:rsidRDefault="00B87EAA" w:rsidP="002F3826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         </w:t>
            </w:r>
            <w:r w:rsidR="002F3826"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Miejscowość i data</w:t>
            </w:r>
          </w:p>
          <w:p w:rsidR="002F3826" w:rsidRPr="00B87EAA" w:rsidRDefault="002F3826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2F3826" w:rsidRPr="00B87EAA" w:rsidRDefault="002F3826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</w:tc>
        <w:tc>
          <w:tcPr>
            <w:tcW w:w="5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826" w:rsidRPr="00B87EAA" w:rsidRDefault="002F3826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B87EAA" w:rsidRDefault="002F3826" w:rsidP="00B87EAA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    </w:t>
            </w:r>
          </w:p>
          <w:p w:rsidR="002F3826" w:rsidRPr="00B87EAA" w:rsidRDefault="002F3826" w:rsidP="00B87EAA">
            <w:pPr>
              <w:pStyle w:val="Standard2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</w:t>
            </w:r>
            <w:r w:rsid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……………………..</w:t>
            </w: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</w:t>
            </w:r>
          </w:p>
          <w:p w:rsidR="002F3826" w:rsidRPr="00B87EAA" w:rsidRDefault="00B87EAA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             </w:t>
            </w:r>
            <w:r w:rsidR="002F3826"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Czytelny podpis Wykonawcy </w:t>
            </w:r>
          </w:p>
          <w:p w:rsidR="002F3826" w:rsidRPr="00B87EAA" w:rsidRDefault="002F3826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</w:tc>
      </w:tr>
    </w:tbl>
    <w:p w:rsidR="002F3826" w:rsidRPr="00B87EAA" w:rsidRDefault="002F3826" w:rsidP="004001B0">
      <w:pPr>
        <w:jc w:val="both"/>
      </w:pPr>
    </w:p>
    <w:p w:rsidR="00422178" w:rsidRPr="00B87EAA" w:rsidRDefault="00422178" w:rsidP="004001B0">
      <w:pPr>
        <w:jc w:val="both"/>
      </w:pPr>
    </w:p>
    <w:p w:rsidR="00422178" w:rsidRPr="00B87EAA" w:rsidRDefault="00422178" w:rsidP="004001B0">
      <w:pPr>
        <w:jc w:val="both"/>
      </w:pPr>
    </w:p>
    <w:p w:rsidR="00422178" w:rsidRPr="00B87EAA" w:rsidRDefault="00422178" w:rsidP="004001B0">
      <w:pPr>
        <w:jc w:val="both"/>
      </w:pPr>
    </w:p>
    <w:p w:rsidR="00A14FF5" w:rsidRPr="00A14FF5" w:rsidRDefault="00A14FF5" w:rsidP="00A14FF5">
      <w:pPr>
        <w:pStyle w:val="Standard2"/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  <w:r w:rsidRPr="00A14FF5">
        <w:rPr>
          <w:rFonts w:ascii="Times New Roman" w:hAnsi="Times New Roman"/>
          <w:b/>
          <w:bCs/>
          <w:sz w:val="24"/>
          <w:szCs w:val="24"/>
          <w:lang w:val="pl-PL"/>
        </w:rPr>
        <w:t>Składając ofertę w przedmiotowym postępowaniu oświadczam, że wypełniłem obowiązki informacyjne przewidziane w art. 13 lub art. 14 RODO</w:t>
      </w:r>
      <w:r w:rsidRPr="00A14FF5">
        <w:rPr>
          <w:rFonts w:ascii="Times New Roman" w:hAnsi="Times New Roman"/>
          <w:sz w:val="24"/>
          <w:szCs w:val="24"/>
          <w:lang w:val="pl-PL"/>
        </w:rPr>
        <w:t xml:space="preserve"> (rozporządzenie Parlamentu Europejskiego i Rady (UE) 2016/679  z dnia 27 kwietnia 2016 r. w sprawie ochrony osób fizycznych w związku z przetwarzaniem danych osobowych i w sprawie swobodnego przepływu takich danych oraz uchylenia dyrektywy 95/46/WE (ogólne rozporządzenie o ochronie danych) (Dz. Urz. UE L 119 z 04.05.2016, str. 1)  wobec osób fizycznych, od których dane osobowe bezpośrednio lub pośrednio pozyskałem w celu ubiegania się o udzielenie zamówienia publicznego w niniejszym postępowaniu (w przypadku gdy wykonawca nie przekazuje danych osobowych innych niż bezpośrednio jego dotyczących lub zachodzi wyłączenie stosowania obowiązku informacyjnego, stosownie do art. 13 ust. 4 lub art. 14 ust. 5 RODO treści oświadczenia wykonawca nie składa - usunięcie treści oświadczenia np. przez jego wykreślenie).</w:t>
      </w:r>
    </w:p>
    <w:p w:rsidR="00A14FF5" w:rsidRPr="00A14FF5" w:rsidRDefault="00A14FF5" w:rsidP="00A14FF5">
      <w:pPr>
        <w:pStyle w:val="Standard2"/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</w:p>
    <w:p w:rsidR="00A14FF5" w:rsidRDefault="00A14FF5" w:rsidP="00A14FF5">
      <w:pPr>
        <w:pStyle w:val="Standard2"/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</w:p>
    <w:p w:rsidR="00A14FF5" w:rsidRPr="00A14FF5" w:rsidRDefault="00A14FF5" w:rsidP="00A14FF5">
      <w:pPr>
        <w:pStyle w:val="Standard2"/>
        <w:spacing w:after="0" w:line="240" w:lineRule="auto"/>
        <w:rPr>
          <w:rFonts w:ascii="Times New Roman" w:hAnsi="Times New Roman"/>
          <w:sz w:val="24"/>
          <w:szCs w:val="24"/>
          <w:lang w:val="pl-PL"/>
        </w:rPr>
      </w:pPr>
    </w:p>
    <w:tbl>
      <w:tblPr>
        <w:tblW w:w="9062" w:type="dxa"/>
        <w:tblCellMar>
          <w:left w:w="0" w:type="dxa"/>
          <w:right w:w="0" w:type="dxa"/>
        </w:tblCellMar>
        <w:tblLook w:val="04A0"/>
      </w:tblPr>
      <w:tblGrid>
        <w:gridCol w:w="4406"/>
        <w:gridCol w:w="4656"/>
      </w:tblGrid>
      <w:tr w:rsidR="00A14FF5" w:rsidRPr="00A14FF5" w:rsidTr="002C195A">
        <w:tc>
          <w:tcPr>
            <w:tcW w:w="4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FF5" w:rsidRPr="00A14FF5" w:rsidRDefault="00A14FF5" w:rsidP="002C195A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……………………………....</w:t>
            </w:r>
          </w:p>
          <w:p w:rsidR="00A14FF5" w:rsidRPr="00A14FF5" w:rsidRDefault="00A14FF5" w:rsidP="002C195A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proofErr w:type="spellStart"/>
            <w:r w:rsidRPr="00A14FF5">
              <w:rPr>
                <w:rFonts w:ascii="Times New Roman" w:hAnsi="Times New Roman"/>
                <w:sz w:val="24"/>
                <w:szCs w:val="24"/>
                <w:lang w:eastAsia="pl-PL"/>
              </w:rPr>
              <w:t>Miejscowość</w:t>
            </w:r>
            <w:proofErr w:type="spellEnd"/>
            <w:r w:rsidRPr="00A14FF5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14FF5">
              <w:rPr>
                <w:rFonts w:ascii="Times New Roman" w:hAnsi="Times New Roman"/>
                <w:sz w:val="24"/>
                <w:szCs w:val="24"/>
                <w:lang w:eastAsia="pl-PL"/>
              </w:rPr>
              <w:t>i</w:t>
            </w:r>
            <w:proofErr w:type="spellEnd"/>
            <w:r w:rsidRPr="00A14FF5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data</w:t>
            </w:r>
          </w:p>
          <w:p w:rsidR="00A14FF5" w:rsidRPr="00A14FF5" w:rsidRDefault="00A14FF5" w:rsidP="002C195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FF5" w:rsidRPr="00A14FF5" w:rsidRDefault="00A14FF5" w:rsidP="002C195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……..…………………………………………</w:t>
            </w:r>
          </w:p>
          <w:p w:rsidR="00A14FF5" w:rsidRPr="00A14FF5" w:rsidRDefault="00A14FF5" w:rsidP="002C195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A14FF5">
              <w:rPr>
                <w:rFonts w:ascii="Times New Roman" w:hAnsi="Times New Roman"/>
                <w:sz w:val="24"/>
                <w:szCs w:val="24"/>
                <w:lang w:val="pl-PL" w:eastAsia="pl-PL"/>
              </w:rPr>
              <w:t>Czytelny podpis Wykonawcy lub osoby upoważnionej do reprezentowania Wykonawcy</w:t>
            </w:r>
          </w:p>
          <w:p w:rsidR="00A14FF5" w:rsidRPr="00A14FF5" w:rsidRDefault="00A14FF5" w:rsidP="002C195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</w:tc>
      </w:tr>
    </w:tbl>
    <w:p w:rsidR="00A14FF5" w:rsidRDefault="00A14FF5" w:rsidP="00D753EB">
      <w:bookmarkStart w:id="2" w:name="_Hlk497986051"/>
    </w:p>
    <w:p w:rsidR="00A14FF5" w:rsidRDefault="00A14FF5" w:rsidP="00D753EB"/>
    <w:p w:rsidR="00D753EB" w:rsidRPr="00B87EAA" w:rsidRDefault="00D753EB" w:rsidP="00D753EB">
      <w:r w:rsidRPr="00B87EAA">
        <w:lastRenderedPageBreak/>
        <w:t xml:space="preserve">Załącznik nr 2 </w:t>
      </w:r>
    </w:p>
    <w:p w:rsidR="00422178" w:rsidRPr="00B87EAA" w:rsidRDefault="00422178" w:rsidP="00422178">
      <w:pPr>
        <w:pStyle w:val="Standard"/>
        <w:jc w:val="center"/>
        <w:rPr>
          <w:b/>
        </w:rPr>
      </w:pPr>
    </w:p>
    <w:p w:rsidR="00422178" w:rsidRPr="00B87EAA" w:rsidRDefault="00422178" w:rsidP="00D32175">
      <w:pPr>
        <w:pStyle w:val="Standard"/>
        <w:jc w:val="center"/>
        <w:rPr>
          <w:b/>
        </w:rPr>
      </w:pPr>
    </w:p>
    <w:p w:rsidR="00B87EAA" w:rsidRDefault="00422178" w:rsidP="00D32175">
      <w:pPr>
        <w:pStyle w:val="Standard"/>
        <w:jc w:val="center"/>
        <w:rPr>
          <w:b/>
        </w:rPr>
      </w:pPr>
      <w:r w:rsidRPr="00B87EAA">
        <w:rPr>
          <w:b/>
        </w:rPr>
        <w:t xml:space="preserve">OŚWIADCZENIE </w:t>
      </w:r>
    </w:p>
    <w:p w:rsidR="00422178" w:rsidRPr="00B87EAA" w:rsidRDefault="00422178" w:rsidP="00D32175">
      <w:pPr>
        <w:pStyle w:val="Standard"/>
        <w:jc w:val="center"/>
        <w:rPr>
          <w:b/>
        </w:rPr>
      </w:pPr>
      <w:r w:rsidRPr="00B87EAA">
        <w:rPr>
          <w:b/>
        </w:rPr>
        <w:t>O SPEŁNIENIU WARUNKÓW UDZIAŁU W POSTĘPOWANIU</w:t>
      </w:r>
    </w:p>
    <w:p w:rsidR="00D753EB" w:rsidRPr="00B87EAA" w:rsidRDefault="00D753EB" w:rsidP="00D32175">
      <w:pPr>
        <w:tabs>
          <w:tab w:val="left" w:pos="2955"/>
        </w:tabs>
        <w:jc w:val="center"/>
        <w:rPr>
          <w:b/>
        </w:rPr>
      </w:pPr>
      <w:r w:rsidRPr="00B87EAA">
        <w:rPr>
          <w:b/>
        </w:rPr>
        <w:t xml:space="preserve">do rozeznania rynku w ramach projektu  </w:t>
      </w:r>
    </w:p>
    <w:p w:rsidR="00D753EB" w:rsidRPr="00B87EAA" w:rsidRDefault="00D753EB" w:rsidP="00D32175">
      <w:pPr>
        <w:tabs>
          <w:tab w:val="left" w:pos="2955"/>
        </w:tabs>
        <w:jc w:val="center"/>
        <w:rPr>
          <w:b/>
        </w:rPr>
      </w:pPr>
    </w:p>
    <w:p w:rsidR="00076837" w:rsidRPr="00076837" w:rsidRDefault="00076837" w:rsidP="00D32175">
      <w:pPr>
        <w:spacing w:after="200"/>
        <w:ind w:left="360"/>
        <w:jc w:val="center"/>
        <w:rPr>
          <w:b/>
        </w:rPr>
      </w:pPr>
      <w:r w:rsidRPr="00076837">
        <w:rPr>
          <w:b/>
        </w:rPr>
        <w:t>,,</w:t>
      </w:r>
      <w:r w:rsidRPr="00076837">
        <w:rPr>
          <w:rStyle w:val="Absatz-Standardschriftart"/>
          <w:b/>
        </w:rPr>
        <w:t>Długotrwałe wykluczenie już mnie nie dotyczy!”</w:t>
      </w:r>
    </w:p>
    <w:p w:rsidR="00D753EB" w:rsidRPr="00076837" w:rsidRDefault="00076837" w:rsidP="00076837">
      <w:pPr>
        <w:spacing w:after="200" w:line="276" w:lineRule="auto"/>
        <w:ind w:left="360"/>
        <w:jc w:val="center"/>
      </w:pPr>
      <w:r w:rsidRPr="00076837">
        <w:rPr>
          <w:b/>
          <w:bCs/>
        </w:rPr>
        <w:t>nr RPLB.07.03.00-08-0010/21</w:t>
      </w:r>
    </w:p>
    <w:p w:rsidR="00422178" w:rsidRPr="00076837" w:rsidRDefault="00D753EB" w:rsidP="00076837">
      <w:pPr>
        <w:spacing w:after="200" w:line="276" w:lineRule="auto"/>
        <w:ind w:left="360"/>
        <w:jc w:val="center"/>
        <w:rPr>
          <w:b/>
          <w:bCs/>
          <w:lang w:eastAsia="en-US"/>
        </w:rPr>
      </w:pPr>
      <w:r w:rsidRPr="00B87EAA">
        <w:rPr>
          <w:b/>
          <w:bCs/>
          <w:lang w:eastAsia="en-US"/>
        </w:rPr>
        <w:t xml:space="preserve">dotyczącego zamówienia na </w:t>
      </w:r>
      <w:r w:rsidRPr="00B87EAA">
        <w:rPr>
          <w:b/>
        </w:rPr>
        <w:t xml:space="preserve">przeprowadzenie dla </w:t>
      </w:r>
      <w:r w:rsidR="00D86C38">
        <w:rPr>
          <w:b/>
        </w:rPr>
        <w:t xml:space="preserve">11 </w:t>
      </w:r>
      <w:r w:rsidRPr="00B87EAA">
        <w:rPr>
          <w:b/>
        </w:rPr>
        <w:t>Uczestników Projektu szkoleń/kursów zawodowych</w:t>
      </w:r>
      <w:r w:rsidRPr="00B87EAA">
        <w:rPr>
          <w:rFonts w:eastAsia="Arial Unicode MS"/>
          <w:b/>
          <w:color w:val="000000"/>
        </w:rPr>
        <w:t xml:space="preserve"> wraz z przeprowadzeniem egzaminów końcowych i wydaniem certyfikatów potwierdzających uzyskanie kwalifikacji zawodowych</w:t>
      </w:r>
    </w:p>
    <w:bookmarkEnd w:id="2"/>
    <w:p w:rsidR="00422178" w:rsidRPr="00B87EAA" w:rsidRDefault="00422178" w:rsidP="00422178">
      <w:r w:rsidRPr="00B87EAA">
        <w:t xml:space="preserve">Dane </w:t>
      </w:r>
      <w:r w:rsidR="00B87EAA">
        <w:t>Wykonawcy</w:t>
      </w:r>
      <w:r w:rsidRPr="00B87EAA"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662"/>
      </w:tblGrid>
      <w:tr w:rsidR="00422178" w:rsidRPr="00B87EAA" w:rsidTr="00393BB5">
        <w:trPr>
          <w:trHeight w:val="825"/>
        </w:trPr>
        <w:tc>
          <w:tcPr>
            <w:tcW w:w="2660" w:type="dxa"/>
            <w:shd w:val="clear" w:color="auto" w:fill="D9D9D9"/>
            <w:vAlign w:val="center"/>
          </w:tcPr>
          <w:p w:rsidR="00422178" w:rsidRPr="00B87EAA" w:rsidRDefault="00422178" w:rsidP="00393BB5">
            <w:pPr>
              <w:jc w:val="center"/>
            </w:pPr>
            <w:r w:rsidRPr="00B87EAA">
              <w:t>Nazwa firmy</w:t>
            </w:r>
          </w:p>
        </w:tc>
        <w:tc>
          <w:tcPr>
            <w:tcW w:w="6662" w:type="dxa"/>
            <w:vAlign w:val="center"/>
          </w:tcPr>
          <w:p w:rsidR="00422178" w:rsidRPr="00B87EAA" w:rsidRDefault="00422178" w:rsidP="00393BB5">
            <w:pPr>
              <w:jc w:val="center"/>
              <w:rPr>
                <w:b/>
              </w:rPr>
            </w:pPr>
          </w:p>
        </w:tc>
      </w:tr>
      <w:tr w:rsidR="00422178" w:rsidRPr="00B87EAA" w:rsidTr="00393BB5">
        <w:trPr>
          <w:trHeight w:val="837"/>
        </w:trPr>
        <w:tc>
          <w:tcPr>
            <w:tcW w:w="2660" w:type="dxa"/>
            <w:shd w:val="clear" w:color="auto" w:fill="D9D9D9"/>
            <w:vAlign w:val="center"/>
          </w:tcPr>
          <w:p w:rsidR="00422178" w:rsidRPr="00B87EAA" w:rsidRDefault="00422178" w:rsidP="00393BB5">
            <w:pPr>
              <w:jc w:val="center"/>
            </w:pPr>
            <w:r w:rsidRPr="00B87EAA">
              <w:t>adres:</w:t>
            </w:r>
          </w:p>
        </w:tc>
        <w:tc>
          <w:tcPr>
            <w:tcW w:w="6662" w:type="dxa"/>
            <w:vAlign w:val="center"/>
          </w:tcPr>
          <w:p w:rsidR="00422178" w:rsidRPr="00B87EAA" w:rsidRDefault="00422178" w:rsidP="00393BB5">
            <w:pPr>
              <w:jc w:val="center"/>
              <w:rPr>
                <w:b/>
              </w:rPr>
            </w:pPr>
          </w:p>
        </w:tc>
      </w:tr>
      <w:tr w:rsidR="00422178" w:rsidRPr="00B87EAA" w:rsidTr="00393BB5">
        <w:trPr>
          <w:trHeight w:val="641"/>
        </w:trPr>
        <w:tc>
          <w:tcPr>
            <w:tcW w:w="2660" w:type="dxa"/>
            <w:shd w:val="clear" w:color="auto" w:fill="D9D9D9"/>
            <w:vAlign w:val="center"/>
          </w:tcPr>
          <w:p w:rsidR="00422178" w:rsidRPr="00B87EAA" w:rsidRDefault="00422178" w:rsidP="00393BB5">
            <w:pPr>
              <w:jc w:val="center"/>
            </w:pPr>
            <w:r w:rsidRPr="00B87EAA">
              <w:t>Dane kontaktowe (telefon, e-mail):</w:t>
            </w:r>
          </w:p>
        </w:tc>
        <w:tc>
          <w:tcPr>
            <w:tcW w:w="6662" w:type="dxa"/>
            <w:vAlign w:val="center"/>
          </w:tcPr>
          <w:p w:rsidR="00422178" w:rsidRPr="00B87EAA" w:rsidRDefault="00422178" w:rsidP="00393BB5">
            <w:pPr>
              <w:jc w:val="center"/>
              <w:rPr>
                <w:b/>
              </w:rPr>
            </w:pPr>
          </w:p>
        </w:tc>
      </w:tr>
    </w:tbl>
    <w:p w:rsidR="00422178" w:rsidRPr="00B87EAA" w:rsidRDefault="00422178" w:rsidP="00422178">
      <w:pPr>
        <w:pStyle w:val="Standard"/>
        <w:jc w:val="both"/>
      </w:pPr>
    </w:p>
    <w:p w:rsidR="00422178" w:rsidRPr="00B87EAA" w:rsidRDefault="00B87EAA" w:rsidP="00422178">
      <w:pPr>
        <w:pStyle w:val="Standard"/>
        <w:jc w:val="both"/>
      </w:pPr>
      <w:r>
        <w:t>O</w:t>
      </w:r>
      <w:r w:rsidR="00422178" w:rsidRPr="00B87EAA">
        <w:t>świadczam, że spełniamy warunki udziału w postępowaniu określ</w:t>
      </w:r>
      <w:r>
        <w:t xml:space="preserve">one Rozeznaniu rynku, dotyczące </w:t>
      </w:r>
      <w:r w:rsidR="00422178" w:rsidRPr="00B87EAA">
        <w:t>w szczególności:</w:t>
      </w:r>
    </w:p>
    <w:p w:rsidR="00D86C38" w:rsidRPr="00B87EAA" w:rsidRDefault="00422178" w:rsidP="00D86C38">
      <w:pPr>
        <w:pStyle w:val="Standard"/>
        <w:numPr>
          <w:ilvl w:val="0"/>
          <w:numId w:val="12"/>
        </w:numPr>
        <w:jc w:val="both"/>
      </w:pPr>
      <w:r w:rsidRPr="00B87EAA">
        <w:t xml:space="preserve">posiadania uprawnień do wykonywania działalności lub czynności, jeżeli przepisy prawa nakładają obowiązek ich posiadania tzn. jesteśmy instytucją szkoleniową w rozumieniu ustawy z dnia 20 kwietnia 2004 r. o promocji zatrudnienia i instytucjach rynku pracy (t. j. Dz. U. z 2015 r., poz. 149 z </w:t>
      </w:r>
      <w:proofErr w:type="spellStart"/>
      <w:r w:rsidRPr="00B87EAA">
        <w:t>późn</w:t>
      </w:r>
      <w:proofErr w:type="spellEnd"/>
      <w:r w:rsidRPr="00B87EAA">
        <w:t>. zm.) i posiadamy aktualny wpis do Rejestru Instytucji Szkoleniowych prowadzonego przez Wojewódzki Urząd Pracy</w:t>
      </w:r>
      <w:r w:rsidR="00D86C38">
        <w:t xml:space="preserve"> </w:t>
      </w:r>
      <w:r w:rsidR="00D86C38" w:rsidRPr="00D86C38">
        <w:rPr>
          <w:b/>
        </w:rPr>
        <w:t>(należy dołączyć Wpis do RIS – aktualny wydruk z elektronicznej bazy danych prowadzonej przez WUP)</w:t>
      </w:r>
    </w:p>
    <w:p w:rsidR="00D753EB" w:rsidRPr="00B87EAA" w:rsidRDefault="00422178" w:rsidP="00B87EAA">
      <w:pPr>
        <w:pStyle w:val="NormalnyWeb"/>
        <w:numPr>
          <w:ilvl w:val="0"/>
          <w:numId w:val="12"/>
        </w:numPr>
        <w:spacing w:before="0" w:beforeAutospacing="0" w:after="0" w:afterAutospacing="0"/>
        <w:jc w:val="both"/>
      </w:pPr>
      <w:r w:rsidRPr="00B87EAA">
        <w:t xml:space="preserve">dysponowania </w:t>
      </w:r>
      <w:r w:rsidR="00D86C38">
        <w:t>co najmniej jedną osobą zdolną</w:t>
      </w:r>
      <w:r w:rsidR="00D753EB" w:rsidRPr="00B87EAA">
        <w:t xml:space="preserve"> wykonać przedmiot zamówienia - wymagane </w:t>
      </w:r>
      <w:r w:rsidR="00D86C38">
        <w:t xml:space="preserve">minimum średnie wykształcenie oraz </w:t>
      </w:r>
      <w:r w:rsidR="00D753EB" w:rsidRPr="00B87EAA">
        <w:t>minimum 2 lata doświadczenia zawodowego w prowadzeniu szkoleń dla osób dorosłych</w:t>
      </w:r>
      <w:r w:rsidR="00F5503E">
        <w:t xml:space="preserve"> </w:t>
      </w:r>
    </w:p>
    <w:p w:rsidR="00422178" w:rsidRPr="00B87EAA" w:rsidRDefault="00422178" w:rsidP="00422178">
      <w:pPr>
        <w:pStyle w:val="Standard"/>
        <w:jc w:val="both"/>
      </w:pPr>
    </w:p>
    <w:tbl>
      <w:tblPr>
        <w:tblW w:w="9288" w:type="dxa"/>
        <w:tblCellMar>
          <w:left w:w="10" w:type="dxa"/>
          <w:right w:w="10" w:type="dxa"/>
        </w:tblCellMar>
        <w:tblLook w:val="04A0"/>
      </w:tblPr>
      <w:tblGrid>
        <w:gridCol w:w="4644"/>
        <w:gridCol w:w="4644"/>
      </w:tblGrid>
      <w:tr w:rsidR="00422178" w:rsidRPr="00B87EAA" w:rsidTr="00393BB5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2178" w:rsidRPr="00B87EAA" w:rsidRDefault="00422178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422178" w:rsidRPr="00B87EAA" w:rsidRDefault="00422178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422178" w:rsidRPr="00B87EAA" w:rsidRDefault="00D753EB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…………………………….</w:t>
            </w:r>
          </w:p>
          <w:p w:rsidR="00422178" w:rsidRPr="00B87EAA" w:rsidRDefault="00422178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    Miejscowość i data</w:t>
            </w:r>
          </w:p>
          <w:p w:rsidR="00422178" w:rsidRPr="00B87EAA" w:rsidRDefault="00422178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2178" w:rsidRPr="00B87EAA" w:rsidRDefault="00422178" w:rsidP="00393BB5">
            <w:pPr>
              <w:pStyle w:val="Standard2"/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ab/>
            </w:r>
          </w:p>
          <w:p w:rsidR="00422178" w:rsidRPr="00B87EAA" w:rsidRDefault="00422178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422178" w:rsidRPr="00B87EAA" w:rsidRDefault="00422178" w:rsidP="00393BB5">
            <w:pPr>
              <w:pStyle w:val="Standard2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</w:p>
          <w:p w:rsidR="00422178" w:rsidRPr="00B87EAA" w:rsidRDefault="00422178" w:rsidP="00393BB5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>……………………………………………</w:t>
            </w:r>
          </w:p>
          <w:p w:rsidR="00422178" w:rsidRPr="00B87EAA" w:rsidRDefault="00422178" w:rsidP="00B87EAA">
            <w:pPr>
              <w:pStyle w:val="Standard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 w:rsidRPr="00B87EAA">
              <w:rPr>
                <w:rFonts w:ascii="Times New Roman" w:hAnsi="Times New Roman"/>
                <w:sz w:val="24"/>
                <w:szCs w:val="24"/>
                <w:lang w:val="pl-PL" w:eastAsia="pl-PL"/>
              </w:rPr>
              <w:t xml:space="preserve">Czytelny podpis Wykonawcy </w:t>
            </w:r>
          </w:p>
        </w:tc>
      </w:tr>
    </w:tbl>
    <w:p w:rsidR="00A14FF5" w:rsidRDefault="00A14FF5" w:rsidP="00447A0A"/>
    <w:p w:rsidR="00F5503E" w:rsidRDefault="00F5503E" w:rsidP="00447A0A"/>
    <w:p w:rsidR="00F5503E" w:rsidRDefault="00F5503E" w:rsidP="00447A0A"/>
    <w:p w:rsidR="0098383C" w:rsidRDefault="0098383C" w:rsidP="00447A0A"/>
    <w:p w:rsidR="00447A0A" w:rsidRDefault="00447A0A" w:rsidP="00447A0A">
      <w:r>
        <w:lastRenderedPageBreak/>
        <w:t>Załącznik nr 3</w:t>
      </w:r>
    </w:p>
    <w:p w:rsidR="00447A0A" w:rsidRPr="00B87EAA" w:rsidRDefault="00447A0A" w:rsidP="00447A0A"/>
    <w:p w:rsidR="00447A0A" w:rsidRPr="00D86C38" w:rsidRDefault="00447A0A" w:rsidP="00447A0A">
      <w:pPr>
        <w:jc w:val="center"/>
        <w:rPr>
          <w:b/>
          <w:bCs/>
          <w:sz w:val="22"/>
          <w:szCs w:val="22"/>
        </w:rPr>
      </w:pPr>
      <w:r w:rsidRPr="00D86C38">
        <w:rPr>
          <w:b/>
          <w:bCs/>
          <w:sz w:val="22"/>
          <w:szCs w:val="22"/>
        </w:rPr>
        <w:t>Lista sprawdzająca do weryfikacji czy dany dokument można uznać za potwierdzający kwalifikację na potrzeby mierzenia wskaźników monitorowania EFS dot. uzyskiwania kwalifikacji</w:t>
      </w:r>
    </w:p>
    <w:p w:rsidR="00447A0A" w:rsidRPr="00D86C38" w:rsidRDefault="00447A0A" w:rsidP="00447A0A">
      <w:pPr>
        <w:rPr>
          <w:b/>
          <w:bCs/>
          <w:sz w:val="22"/>
          <w:szCs w:val="22"/>
          <w:u w:val="single"/>
        </w:rPr>
      </w:pPr>
      <w:r w:rsidRPr="00D86C38">
        <w:rPr>
          <w:b/>
          <w:bCs/>
          <w:sz w:val="22"/>
          <w:szCs w:val="22"/>
          <w:u w:val="single"/>
        </w:rPr>
        <w:t>PROSZĘ ZAZNACZYĆ „X’ przy prawidłowej odpowiedzi na pytania: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17"/>
        <w:gridCol w:w="992"/>
        <w:gridCol w:w="892"/>
      </w:tblGrid>
      <w:tr w:rsidR="00447A0A" w:rsidRPr="00D86C38" w:rsidTr="002C195A">
        <w:trPr>
          <w:trHeight w:val="454"/>
          <w:tblHeader/>
        </w:trPr>
        <w:tc>
          <w:tcPr>
            <w:tcW w:w="7217" w:type="dxa"/>
            <w:shd w:val="clear" w:color="auto" w:fill="BFBFBF"/>
            <w:vAlign w:val="center"/>
          </w:tcPr>
          <w:p w:rsidR="00447A0A" w:rsidRPr="00D86C38" w:rsidRDefault="00447A0A" w:rsidP="002C195A">
            <w:pPr>
              <w:jc w:val="center"/>
              <w:rPr>
                <w:b/>
                <w:color w:val="FFFFFF"/>
                <w:sz w:val="22"/>
                <w:szCs w:val="22"/>
              </w:rPr>
            </w:pPr>
            <w:r w:rsidRPr="00D86C38">
              <w:rPr>
                <w:b/>
                <w:color w:val="FFFFFF"/>
                <w:sz w:val="22"/>
                <w:szCs w:val="22"/>
              </w:rPr>
              <w:t>Pytanie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447A0A" w:rsidRPr="00D86C38" w:rsidRDefault="00447A0A" w:rsidP="002C195A">
            <w:pPr>
              <w:jc w:val="center"/>
              <w:rPr>
                <w:b/>
                <w:color w:val="FFFFFF"/>
                <w:sz w:val="22"/>
                <w:szCs w:val="22"/>
              </w:rPr>
            </w:pPr>
            <w:r w:rsidRPr="00D86C38">
              <w:rPr>
                <w:b/>
                <w:color w:val="FFFFFF"/>
                <w:sz w:val="22"/>
                <w:szCs w:val="22"/>
              </w:rPr>
              <w:t>Tak</w:t>
            </w:r>
          </w:p>
        </w:tc>
        <w:tc>
          <w:tcPr>
            <w:tcW w:w="892" w:type="dxa"/>
            <w:shd w:val="clear" w:color="auto" w:fill="BFBFBF"/>
            <w:vAlign w:val="center"/>
          </w:tcPr>
          <w:p w:rsidR="00447A0A" w:rsidRPr="00D86C38" w:rsidRDefault="00447A0A" w:rsidP="002C195A">
            <w:pPr>
              <w:jc w:val="center"/>
              <w:rPr>
                <w:b/>
                <w:color w:val="FFFFFF"/>
                <w:sz w:val="22"/>
                <w:szCs w:val="22"/>
              </w:rPr>
            </w:pPr>
            <w:r w:rsidRPr="00D86C38">
              <w:rPr>
                <w:b/>
                <w:color w:val="FFFFFF"/>
                <w:sz w:val="22"/>
                <w:szCs w:val="22"/>
              </w:rPr>
              <w:t>Nie</w:t>
            </w:r>
          </w:p>
        </w:tc>
      </w:tr>
      <w:tr w:rsidR="00447A0A" w:rsidRPr="00D86C38" w:rsidTr="002C195A">
        <w:trPr>
          <w:trHeight w:val="400"/>
        </w:trPr>
        <w:tc>
          <w:tcPr>
            <w:tcW w:w="9101" w:type="dxa"/>
            <w:gridSpan w:val="3"/>
            <w:shd w:val="clear" w:color="auto" w:fill="D9D9D9"/>
            <w:vAlign w:val="center"/>
          </w:tcPr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  <w:r w:rsidRPr="00D86C38">
              <w:rPr>
                <w:b/>
                <w:color w:val="000000"/>
                <w:sz w:val="22"/>
                <w:szCs w:val="22"/>
              </w:rPr>
              <w:t>I. Uznawane kwalifikacje</w:t>
            </w:r>
          </w:p>
        </w:tc>
      </w:tr>
      <w:tr w:rsidR="00447A0A" w:rsidRPr="00D86C38" w:rsidTr="002C195A">
        <w:trPr>
          <w:trHeight w:val="536"/>
        </w:trPr>
        <w:tc>
          <w:tcPr>
            <w:tcW w:w="7217" w:type="dxa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1. Czy wydany dokument jest potwierdzeniem uzyskania kwalifikacji w zawodzie?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713"/>
        </w:trPr>
        <w:tc>
          <w:tcPr>
            <w:tcW w:w="7217" w:type="dxa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2. Czy dokument został wydany przez organy władz publicznych lub samorządów zawodowych na podstawie ustawy lub rozporządzenia?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969"/>
        </w:trPr>
        <w:tc>
          <w:tcPr>
            <w:tcW w:w="7217" w:type="dxa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3. Czy dokument potwierdza uprawnienia do wykonywania zawodu na danym stanowisku (tzw. uprawnienia stanowiskowe) i jest wydawany po przeprowadzeniu walidacji?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699"/>
        </w:trPr>
        <w:tc>
          <w:tcPr>
            <w:tcW w:w="7217" w:type="dxa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4. Czy dokument jest certyfikatem, dla którego wypracowano system walidacji i certyfikowania efektów uczenia się na poziomie międzynarodowym?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c>
          <w:tcPr>
            <w:tcW w:w="9101" w:type="dxa"/>
            <w:gridSpan w:val="3"/>
            <w:vAlign w:val="center"/>
          </w:tcPr>
          <w:p w:rsidR="00447A0A" w:rsidRPr="00D86C38" w:rsidRDefault="00447A0A" w:rsidP="002C195A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D86C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Jeżeli </w:t>
            </w:r>
            <w:r w:rsidRPr="00D86C38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</w:rPr>
              <w:t>co najmniej jedna</w:t>
            </w:r>
            <w:r w:rsidRPr="00D86C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z odpowiedzi jest </w:t>
            </w:r>
            <w:r w:rsidRPr="00D86C38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</w:rPr>
              <w:t xml:space="preserve">twierdząca, dany dokument można uznać za potwierdzający uzyskanie kwalifikacji. </w:t>
            </w:r>
          </w:p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  <w:r w:rsidRPr="00D86C38">
              <w:rPr>
                <w:b/>
                <w:bCs/>
                <w:sz w:val="22"/>
                <w:szCs w:val="22"/>
              </w:rPr>
              <w:t xml:space="preserve">Jeżeli na żadne z powyższych pytań nie udzielono odpowiedzi twierdzącej, należy przejść do </w:t>
            </w:r>
            <w:proofErr w:type="spellStart"/>
            <w:r w:rsidRPr="00D86C38">
              <w:rPr>
                <w:b/>
                <w:bCs/>
                <w:sz w:val="22"/>
                <w:szCs w:val="22"/>
              </w:rPr>
              <w:t>pkt</w:t>
            </w:r>
            <w:proofErr w:type="spellEnd"/>
            <w:r w:rsidRPr="00D86C38">
              <w:rPr>
                <w:b/>
                <w:bCs/>
                <w:sz w:val="22"/>
                <w:szCs w:val="22"/>
              </w:rPr>
              <w:t xml:space="preserve"> II. </w:t>
            </w:r>
          </w:p>
        </w:tc>
      </w:tr>
      <w:tr w:rsidR="00447A0A" w:rsidRPr="00D86C38" w:rsidTr="002C195A">
        <w:trPr>
          <w:trHeight w:val="670"/>
        </w:trPr>
        <w:tc>
          <w:tcPr>
            <w:tcW w:w="9101" w:type="dxa"/>
            <w:gridSpan w:val="3"/>
            <w:shd w:val="clear" w:color="auto" w:fill="D9D9D9"/>
            <w:vAlign w:val="center"/>
          </w:tcPr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  <w:r w:rsidRPr="00D86C38">
              <w:rPr>
                <w:b/>
                <w:color w:val="000000"/>
                <w:sz w:val="22"/>
                <w:szCs w:val="22"/>
              </w:rPr>
              <w:t xml:space="preserve">II. </w:t>
            </w:r>
            <w:r w:rsidRPr="00D86C38">
              <w:rPr>
                <w:b/>
                <w:bCs/>
                <w:sz w:val="22"/>
                <w:szCs w:val="22"/>
              </w:rPr>
              <w:t xml:space="preserve">Warunki umożliwiające uznanie danego dokumentu za potwierdzający uzyskanie kwalifikacji </w:t>
            </w:r>
          </w:p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682"/>
        </w:trPr>
        <w:tc>
          <w:tcPr>
            <w:tcW w:w="7217" w:type="dxa"/>
            <w:vAlign w:val="center"/>
          </w:tcPr>
          <w:p w:rsidR="00447A0A" w:rsidRPr="00D86C38" w:rsidRDefault="00447A0A" w:rsidP="00447A0A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Czy dokument potwierdzający uzyskanie kwalifikacji zawiera opis efektów uczenia się?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c>
          <w:tcPr>
            <w:tcW w:w="7217" w:type="dxa"/>
            <w:vAlign w:val="center"/>
          </w:tcPr>
          <w:p w:rsidR="00447A0A" w:rsidRPr="00D86C38" w:rsidRDefault="00447A0A" w:rsidP="00447A0A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Czy procesy kształcenia oraz walidacji są realizowane z zapewnieniem rozdzielności funkcji?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1945"/>
        </w:trPr>
        <w:tc>
          <w:tcPr>
            <w:tcW w:w="7217" w:type="dxa"/>
            <w:vAlign w:val="center"/>
          </w:tcPr>
          <w:p w:rsidR="00447A0A" w:rsidRPr="00D86C38" w:rsidRDefault="00447A0A" w:rsidP="00447A0A">
            <w:pPr>
              <w:pStyle w:val="Defaul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Czy dokument potwierdzający uzyskanie kwalifikacji jest rozpoznawalny i uznawalny w danej branży/sektorze, tzn. czy otrzymał pozytywne rekomendacje od: </w:t>
            </w:r>
          </w:p>
          <w:p w:rsidR="00447A0A" w:rsidRPr="00D86C38" w:rsidRDefault="00447A0A" w:rsidP="002C195A">
            <w:pPr>
              <w:pStyle w:val="Default"/>
              <w:ind w:left="72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47A0A" w:rsidRPr="00D86C38" w:rsidRDefault="00447A0A" w:rsidP="002C195A">
            <w:pPr>
              <w:pStyle w:val="Default"/>
              <w:ind w:left="1026" w:hanging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 co najmniej 5 pracodawców danej branży/ sektorów lub </w:t>
            </w:r>
          </w:p>
          <w:p w:rsidR="00447A0A" w:rsidRPr="00D86C38" w:rsidRDefault="00447A0A" w:rsidP="002C195A">
            <w:pPr>
              <w:pStyle w:val="Default"/>
              <w:ind w:left="1026" w:hanging="141"/>
              <w:rPr>
                <w:rFonts w:ascii="Times New Roman" w:hAnsi="Times New Roman" w:cs="Times New Roman"/>
                <w:sz w:val="22"/>
                <w:szCs w:val="22"/>
              </w:rPr>
            </w:pPr>
            <w:r w:rsidRPr="00D86C38">
              <w:rPr>
                <w:rFonts w:ascii="Times New Roman" w:hAnsi="Times New Roman" w:cs="Times New Roman"/>
                <w:sz w:val="22"/>
                <w:szCs w:val="22"/>
              </w:rPr>
              <w:t xml:space="preserve"> związku branżowego, zrzeszającego pracodawców danej branży/ sektorów? </w:t>
            </w:r>
          </w:p>
        </w:tc>
        <w:tc>
          <w:tcPr>
            <w:tcW w:w="9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2" w:type="dxa"/>
            <w:vAlign w:val="center"/>
          </w:tcPr>
          <w:p w:rsidR="00447A0A" w:rsidRPr="00D86C38" w:rsidRDefault="00447A0A" w:rsidP="002C195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47A0A" w:rsidRPr="00D86C38" w:rsidTr="002C195A">
        <w:trPr>
          <w:trHeight w:val="706"/>
        </w:trPr>
        <w:tc>
          <w:tcPr>
            <w:tcW w:w="9101" w:type="dxa"/>
            <w:gridSpan w:val="3"/>
            <w:vAlign w:val="center"/>
          </w:tcPr>
          <w:p w:rsidR="00447A0A" w:rsidRPr="00D86C38" w:rsidRDefault="00447A0A" w:rsidP="002C195A">
            <w:pPr>
              <w:rPr>
                <w:b/>
                <w:color w:val="000000"/>
                <w:sz w:val="22"/>
                <w:szCs w:val="22"/>
              </w:rPr>
            </w:pPr>
            <w:r w:rsidRPr="00D86C38">
              <w:rPr>
                <w:b/>
                <w:color w:val="000000"/>
                <w:sz w:val="22"/>
                <w:szCs w:val="22"/>
              </w:rPr>
              <w:t xml:space="preserve">Jeżeli na </w:t>
            </w:r>
            <w:r w:rsidRPr="00D86C38">
              <w:rPr>
                <w:b/>
                <w:color w:val="000000"/>
                <w:sz w:val="22"/>
                <w:szCs w:val="22"/>
                <w:u w:val="single"/>
              </w:rPr>
              <w:t>każde</w:t>
            </w:r>
            <w:r w:rsidRPr="00D86C38">
              <w:rPr>
                <w:b/>
                <w:color w:val="000000"/>
                <w:sz w:val="22"/>
                <w:szCs w:val="22"/>
              </w:rPr>
              <w:t xml:space="preserve"> z powyższych pytań z części II listy odpowiedź jest </w:t>
            </w:r>
            <w:r w:rsidRPr="00D86C38">
              <w:rPr>
                <w:b/>
                <w:color w:val="000000"/>
                <w:sz w:val="22"/>
                <w:szCs w:val="22"/>
                <w:u w:val="single"/>
              </w:rPr>
              <w:t>twierdząca</w:t>
            </w:r>
            <w:r w:rsidRPr="00D86C38">
              <w:rPr>
                <w:b/>
                <w:color w:val="000000"/>
                <w:sz w:val="22"/>
                <w:szCs w:val="22"/>
              </w:rPr>
              <w:t>, dany dokument można uznać za potwierdzający uzyskanie kwalifikacji.</w:t>
            </w:r>
          </w:p>
        </w:tc>
      </w:tr>
    </w:tbl>
    <w:p w:rsidR="00447A0A" w:rsidRPr="00D86C38" w:rsidRDefault="00447A0A" w:rsidP="00447A0A">
      <w:pPr>
        <w:jc w:val="right"/>
        <w:rPr>
          <w:sz w:val="22"/>
          <w:szCs w:val="22"/>
        </w:rPr>
      </w:pPr>
    </w:p>
    <w:p w:rsidR="00447A0A" w:rsidRDefault="00447A0A" w:rsidP="00447A0A">
      <w:pPr>
        <w:jc w:val="right"/>
        <w:rPr>
          <w:rFonts w:ascii="Arial Narrow" w:hAnsi="Arial Narrow"/>
          <w:szCs w:val="22"/>
        </w:rPr>
      </w:pPr>
    </w:p>
    <w:p w:rsidR="00447A0A" w:rsidRPr="00FF5AF9" w:rsidRDefault="00447A0A" w:rsidP="00447A0A">
      <w:pPr>
        <w:jc w:val="right"/>
        <w:rPr>
          <w:i/>
          <w:sz w:val="20"/>
        </w:rPr>
      </w:pPr>
      <w:r w:rsidRPr="00FF5AF9">
        <w:rPr>
          <w:i/>
          <w:sz w:val="20"/>
        </w:rPr>
        <w:t>……………………………………..</w:t>
      </w:r>
    </w:p>
    <w:p w:rsidR="00447A0A" w:rsidRPr="00B00742" w:rsidRDefault="00447A0A" w:rsidP="00447A0A">
      <w:pPr>
        <w:ind w:left="6372" w:firstLine="708"/>
        <w:jc w:val="center"/>
        <w:rPr>
          <w:rFonts w:ascii="Arial Narrow" w:eastAsia="Batang" w:hAnsi="Arial Narrow" w:cs="Arial"/>
          <w:i/>
          <w:iCs/>
          <w:sz w:val="16"/>
        </w:rPr>
      </w:pPr>
      <w:r w:rsidRPr="00FF5AF9">
        <w:rPr>
          <w:i/>
          <w:sz w:val="20"/>
        </w:rPr>
        <w:t>(</w:t>
      </w:r>
      <w:r>
        <w:rPr>
          <w:i/>
          <w:sz w:val="20"/>
        </w:rPr>
        <w:t>podpis</w:t>
      </w:r>
      <w:r w:rsidRPr="00FF5AF9">
        <w:rPr>
          <w:i/>
          <w:sz w:val="20"/>
        </w:rPr>
        <w:t>)</w:t>
      </w:r>
    </w:p>
    <w:p w:rsidR="00422178" w:rsidRDefault="00422178" w:rsidP="00076837">
      <w:pPr>
        <w:jc w:val="both"/>
      </w:pPr>
    </w:p>
    <w:p w:rsidR="00A14FF5" w:rsidRDefault="00A14FF5" w:rsidP="00076837">
      <w:pPr>
        <w:jc w:val="both"/>
      </w:pPr>
    </w:p>
    <w:p w:rsidR="00A14FF5" w:rsidRDefault="00A14FF5" w:rsidP="00076837">
      <w:pPr>
        <w:jc w:val="both"/>
      </w:pPr>
    </w:p>
    <w:p w:rsidR="00A14FF5" w:rsidRDefault="00A14FF5" w:rsidP="00076837">
      <w:pPr>
        <w:jc w:val="both"/>
      </w:pPr>
    </w:p>
    <w:p w:rsidR="00A14FF5" w:rsidRPr="00A14FF5" w:rsidRDefault="00A14FF5" w:rsidP="00A14FF5">
      <w:r>
        <w:lastRenderedPageBreak/>
        <w:t>Załącznik nr 4</w:t>
      </w:r>
    </w:p>
    <w:p w:rsidR="00A14FF5" w:rsidRPr="009A26FE" w:rsidRDefault="00A14FF5" w:rsidP="00A14FF5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A14FF5" w:rsidRDefault="00A14FF5" w:rsidP="00D32175">
      <w:pPr>
        <w:pStyle w:val="Standard"/>
        <w:jc w:val="center"/>
        <w:rPr>
          <w:b/>
        </w:rPr>
      </w:pPr>
      <w:r w:rsidRPr="00B87EAA">
        <w:rPr>
          <w:b/>
        </w:rPr>
        <w:t xml:space="preserve">OŚWIADCZENIE </w:t>
      </w:r>
    </w:p>
    <w:p w:rsidR="00A14FF5" w:rsidRPr="00A14FF5" w:rsidRDefault="00A14FF5" w:rsidP="00D32175">
      <w:pPr>
        <w:pStyle w:val="Standard"/>
        <w:jc w:val="center"/>
        <w:rPr>
          <w:b/>
        </w:rPr>
      </w:pPr>
      <w:r w:rsidRPr="00A14FF5">
        <w:rPr>
          <w:b/>
        </w:rPr>
        <w:t xml:space="preserve">O BRAKU POWIĄZAŃ  OSOBOWYCH LUB KAPITAŁOWYCH </w:t>
      </w:r>
    </w:p>
    <w:p w:rsidR="00A14FF5" w:rsidRPr="00B87EAA" w:rsidRDefault="00A14FF5" w:rsidP="00D32175">
      <w:pPr>
        <w:pStyle w:val="Standard"/>
        <w:jc w:val="center"/>
        <w:rPr>
          <w:b/>
        </w:rPr>
      </w:pPr>
    </w:p>
    <w:p w:rsidR="00A14FF5" w:rsidRPr="00B87EAA" w:rsidRDefault="00A14FF5" w:rsidP="00D32175">
      <w:pPr>
        <w:tabs>
          <w:tab w:val="left" w:pos="2955"/>
        </w:tabs>
        <w:jc w:val="center"/>
        <w:rPr>
          <w:b/>
        </w:rPr>
      </w:pPr>
      <w:r w:rsidRPr="00B87EAA">
        <w:rPr>
          <w:b/>
        </w:rPr>
        <w:t xml:space="preserve">do rozeznania rynku w ramach projektu  </w:t>
      </w:r>
    </w:p>
    <w:p w:rsidR="00A14FF5" w:rsidRPr="00B87EAA" w:rsidRDefault="00A14FF5" w:rsidP="00D32175">
      <w:pPr>
        <w:tabs>
          <w:tab w:val="left" w:pos="2955"/>
        </w:tabs>
        <w:jc w:val="center"/>
        <w:rPr>
          <w:b/>
        </w:rPr>
      </w:pPr>
    </w:p>
    <w:p w:rsidR="00A14FF5" w:rsidRPr="00076837" w:rsidRDefault="00A14FF5" w:rsidP="00D32175">
      <w:pPr>
        <w:spacing w:after="200"/>
        <w:ind w:left="360"/>
        <w:jc w:val="center"/>
        <w:rPr>
          <w:b/>
        </w:rPr>
      </w:pPr>
      <w:r w:rsidRPr="00076837">
        <w:rPr>
          <w:b/>
        </w:rPr>
        <w:t>,,</w:t>
      </w:r>
      <w:r w:rsidRPr="00076837">
        <w:rPr>
          <w:rStyle w:val="Absatz-Standardschriftart"/>
          <w:b/>
        </w:rPr>
        <w:t>Długotrwałe wykluczenie już mnie nie dotyczy!”</w:t>
      </w:r>
    </w:p>
    <w:p w:rsidR="00A14FF5" w:rsidRPr="00076837" w:rsidRDefault="00A14FF5" w:rsidP="00D32175">
      <w:pPr>
        <w:spacing w:after="200"/>
        <w:ind w:left="360"/>
        <w:jc w:val="center"/>
      </w:pPr>
      <w:r w:rsidRPr="00076837">
        <w:rPr>
          <w:b/>
          <w:bCs/>
        </w:rPr>
        <w:t>nr RPLB.07.03.00-08-0010/21</w:t>
      </w:r>
    </w:p>
    <w:p w:rsidR="00A14FF5" w:rsidRPr="00076837" w:rsidRDefault="00A14FF5" w:rsidP="00A14FF5">
      <w:pPr>
        <w:spacing w:after="200" w:line="276" w:lineRule="auto"/>
        <w:ind w:left="360"/>
        <w:jc w:val="center"/>
        <w:rPr>
          <w:b/>
          <w:bCs/>
          <w:lang w:eastAsia="en-US"/>
        </w:rPr>
      </w:pPr>
      <w:r w:rsidRPr="00B87EAA">
        <w:rPr>
          <w:b/>
          <w:bCs/>
          <w:lang w:eastAsia="en-US"/>
        </w:rPr>
        <w:t xml:space="preserve">dotyczącego zamówienia na </w:t>
      </w:r>
      <w:r w:rsidRPr="00B87EAA">
        <w:rPr>
          <w:b/>
        </w:rPr>
        <w:t xml:space="preserve">przeprowadzenie dla </w:t>
      </w:r>
      <w:r w:rsidR="00D86C38">
        <w:rPr>
          <w:b/>
        </w:rPr>
        <w:t xml:space="preserve">11 </w:t>
      </w:r>
      <w:r w:rsidRPr="00B87EAA">
        <w:rPr>
          <w:b/>
        </w:rPr>
        <w:t>Uczestników Projektu szkoleń/kursów zawodowych</w:t>
      </w:r>
      <w:r w:rsidRPr="00B87EAA">
        <w:rPr>
          <w:rFonts w:eastAsia="Arial Unicode MS"/>
          <w:b/>
          <w:color w:val="000000"/>
        </w:rPr>
        <w:t xml:space="preserve"> wraz z przeprowadzeniem egzaminów końcowych i wydaniem certyfikatów potwierdzających uzyskanie kwalifikacji zawodowych</w:t>
      </w:r>
    </w:p>
    <w:p w:rsidR="00A14FF5" w:rsidRPr="009A26FE" w:rsidRDefault="00A14FF5" w:rsidP="00A14FF5">
      <w:pPr>
        <w:pStyle w:val="Standard"/>
        <w:jc w:val="center"/>
        <w:rPr>
          <w:rFonts w:ascii="Calibri" w:hAnsi="Calibri" w:cs="Calibri"/>
          <w:b/>
          <w:sz w:val="22"/>
          <w:szCs w:val="22"/>
        </w:rPr>
      </w:pPr>
      <w:r w:rsidRPr="009A26FE">
        <w:rPr>
          <w:rFonts w:ascii="Calibri" w:hAnsi="Calibri" w:cs="Calibri"/>
          <w:b/>
          <w:sz w:val="22"/>
          <w:szCs w:val="22"/>
        </w:rPr>
        <w:t xml:space="preserve">OŚWIADCZENIE O BRAKU POWIĄZAŃ  OSOBOWYCH LUB KAPITAŁOWYCH </w:t>
      </w:r>
    </w:p>
    <w:p w:rsidR="00A14FF5" w:rsidRPr="009A26FE" w:rsidRDefault="00A14FF5" w:rsidP="00A14FF5">
      <w:pPr>
        <w:pStyle w:val="Standard"/>
        <w:rPr>
          <w:rFonts w:ascii="Calibri" w:hAnsi="Calibri" w:cs="Calibri"/>
          <w:b/>
          <w:sz w:val="22"/>
          <w:szCs w:val="22"/>
        </w:rPr>
      </w:pPr>
      <w:r w:rsidRPr="009A26FE">
        <w:rPr>
          <w:rFonts w:ascii="Calibri" w:hAnsi="Calibri" w:cs="Calibri"/>
          <w:b/>
          <w:sz w:val="22"/>
          <w:szCs w:val="22"/>
        </w:rPr>
        <w:t>Dane Wykonawcy: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Nazwa Wykonawcy:  …………………..……………………………………..…………………………………………..…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Adres  Wykonawcy: …………………..…………………………………………..………………………………….………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Regon: …………………..……………………………………….………………………………..……………………………….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NIP: …………………..………………………………………….………..……………………….………………………………..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 xml:space="preserve">Ja niżej podpisany/a, …………….………………………..………………………………………………………………… </w:t>
      </w:r>
    </w:p>
    <w:p w:rsidR="00A14FF5" w:rsidRPr="009A26FE" w:rsidRDefault="00A14FF5" w:rsidP="00A14FF5">
      <w:pPr>
        <w:pStyle w:val="Standard"/>
        <w:rPr>
          <w:rFonts w:ascii="Calibri" w:hAnsi="Calibri" w:cs="Calibri"/>
          <w:sz w:val="22"/>
          <w:szCs w:val="22"/>
        </w:rPr>
      </w:pPr>
    </w:p>
    <w:p w:rsidR="00A14FF5" w:rsidRPr="009A26FE" w:rsidRDefault="00A14FF5" w:rsidP="00A14FF5">
      <w:pPr>
        <w:pStyle w:val="Standard"/>
        <w:rPr>
          <w:rStyle w:val="Absatz-Standardschriftart1"/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zamieszkały/a: …………………………………………………………………………………………………….……………</w:t>
      </w:r>
    </w:p>
    <w:p w:rsidR="00A14FF5" w:rsidRPr="009A26FE" w:rsidRDefault="00A14FF5" w:rsidP="00A14FF5">
      <w:pPr>
        <w:pStyle w:val="Tekstkomentarza"/>
        <w:jc w:val="both"/>
        <w:rPr>
          <w:rFonts w:ascii="Calibri" w:hAnsi="Calibri" w:cs="Calibri"/>
          <w:sz w:val="22"/>
          <w:szCs w:val="22"/>
        </w:rPr>
      </w:pPr>
      <w:r w:rsidRPr="009A26FE">
        <w:rPr>
          <w:rStyle w:val="Absatz-Standardschriftart1"/>
          <w:rFonts w:ascii="Calibri" w:hAnsi="Calibri" w:cs="Calibri"/>
          <w:sz w:val="22"/>
          <w:szCs w:val="22"/>
        </w:rPr>
        <w:t>oświadczam, że nie jestem powiązany/a osobowo lub kapitałowo z Zamawiającym oraz</w:t>
      </w:r>
      <w:r w:rsidRPr="009A26FE">
        <w:rPr>
          <w:rFonts w:ascii="Calibri" w:hAnsi="Calibri"/>
          <w:sz w:val="22"/>
          <w:szCs w:val="22"/>
        </w:rPr>
        <w:t xml:space="preserve"> z osobami </w:t>
      </w:r>
      <w:r w:rsidRPr="009A26FE">
        <w:rPr>
          <w:rStyle w:val="Absatz-Standardschriftart1"/>
          <w:rFonts w:ascii="Calibri" w:hAnsi="Calibri"/>
          <w:sz w:val="22"/>
          <w:szCs w:val="22"/>
        </w:rPr>
        <w:t xml:space="preserve">wykonującymi w imieniu Zamawiającego czynności związane z przygotowaniem i przeprowadzeniem procedury wyboru Wykonawcy </w:t>
      </w:r>
      <w:r>
        <w:rPr>
          <w:rStyle w:val="Absatz-Standardschriftart1"/>
          <w:rFonts w:ascii="Calibri" w:hAnsi="Calibri" w:cs="Calibri"/>
          <w:sz w:val="22"/>
          <w:szCs w:val="22"/>
        </w:rPr>
        <w:t>tj. Pomorska Akademia Kształcenia Zawodowego w Słupsku Sp. z o.o</w:t>
      </w:r>
      <w:r w:rsidRPr="007224EC">
        <w:rPr>
          <w:rStyle w:val="Absatz-Standardschriftart1"/>
          <w:rFonts w:ascii="Calibri" w:hAnsi="Calibri" w:cs="Calibri"/>
          <w:sz w:val="22"/>
          <w:szCs w:val="22"/>
        </w:rPr>
        <w:t xml:space="preserve">., ul. Przemysłowa 9 A, 76-200 Słupsk. </w:t>
      </w:r>
      <w:r w:rsidRPr="007224EC">
        <w:rPr>
          <w:rStyle w:val="Absatz-Standardschriftart1"/>
          <w:rFonts w:ascii="Calibri" w:hAnsi="Calibri"/>
          <w:sz w:val="22"/>
          <w:szCs w:val="22"/>
        </w:rPr>
        <w:t>Przez powiązania osobowe lub kapitałowe rozumie się wzajemne powiązania pomiędzy Zamawiającym lub osobami upoważnionymi do zaciągania zobowiązań w imieniu Zamawiającego lub osobami wykonującymi w imieniu Zamawiającego czynności związane z przygotowaniem</w:t>
      </w:r>
      <w:r w:rsidRPr="009A26FE">
        <w:rPr>
          <w:rStyle w:val="Absatz-Standardschriftart1"/>
          <w:rFonts w:ascii="Calibri" w:hAnsi="Calibri"/>
          <w:sz w:val="22"/>
          <w:szCs w:val="22"/>
        </w:rPr>
        <w:t xml:space="preserve"> i przeprowadzeniem procedury wyboru Wykonawcy, a Wykonawcą, polegające w szczególności na:</w:t>
      </w:r>
    </w:p>
    <w:p w:rsidR="00A14FF5" w:rsidRPr="009A26FE" w:rsidRDefault="00A14FF5" w:rsidP="00A14FF5">
      <w:pPr>
        <w:pStyle w:val="Liste21"/>
        <w:numPr>
          <w:ilvl w:val="0"/>
          <w:numId w:val="15"/>
        </w:numPr>
        <w:tabs>
          <w:tab w:val="left" w:pos="0"/>
        </w:tabs>
        <w:spacing w:line="240" w:lineRule="auto"/>
        <w:textAlignment w:val="auto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uczestniczeniu w spółce jako wspólnik spółki cywilnej lub spółki osobowej;</w:t>
      </w:r>
    </w:p>
    <w:p w:rsidR="00A14FF5" w:rsidRPr="009A26FE" w:rsidRDefault="00A14FF5" w:rsidP="00A14FF5">
      <w:pPr>
        <w:pStyle w:val="Akapitzlist"/>
        <w:numPr>
          <w:ilvl w:val="0"/>
          <w:numId w:val="15"/>
        </w:numPr>
        <w:spacing w:after="0"/>
        <w:ind w:left="357" w:hanging="357"/>
        <w:rPr>
          <w:rFonts w:ascii="Calibri" w:hAnsi="Calibri" w:cs="Times New Roman"/>
          <w:b/>
          <w:bCs/>
        </w:rPr>
      </w:pPr>
      <w:r w:rsidRPr="009A26FE">
        <w:rPr>
          <w:rFonts w:ascii="Calibri" w:hAnsi="Calibri" w:cs="Calibri"/>
        </w:rPr>
        <w:t>posiadaniu co najmniej 10% udziałów lub akcji;</w:t>
      </w:r>
      <w:r w:rsidRPr="009A26FE">
        <w:rPr>
          <w:rFonts w:ascii="Calibri" w:hAnsi="Calibri"/>
          <w:b/>
          <w:bCs/>
        </w:rPr>
        <w:t xml:space="preserve"> </w:t>
      </w:r>
      <w:r w:rsidRPr="009A26FE">
        <w:rPr>
          <w:rFonts w:ascii="Calibri" w:hAnsi="Calibri"/>
          <w:bCs/>
        </w:rPr>
        <w:t>o ile niższy próg nie wynika z przepisów prawa lub nie został określony przez IŻ w wytycznych programowych.</w:t>
      </w:r>
    </w:p>
    <w:p w:rsidR="00A14FF5" w:rsidRPr="009A26FE" w:rsidRDefault="00A14FF5" w:rsidP="00A14FF5">
      <w:pPr>
        <w:pStyle w:val="Liste21"/>
        <w:numPr>
          <w:ilvl w:val="0"/>
          <w:numId w:val="15"/>
        </w:numPr>
        <w:tabs>
          <w:tab w:val="left" w:pos="0"/>
        </w:tabs>
        <w:spacing w:line="240" w:lineRule="auto"/>
        <w:ind w:left="357" w:hanging="357"/>
        <w:textAlignment w:val="auto"/>
        <w:rPr>
          <w:rFonts w:ascii="Calibri" w:hAnsi="Calibri" w:cs="Calibri"/>
          <w:sz w:val="22"/>
          <w:szCs w:val="22"/>
        </w:rPr>
      </w:pPr>
      <w:r w:rsidRPr="009A26FE">
        <w:rPr>
          <w:rFonts w:ascii="Calibri" w:hAnsi="Calibri" w:cs="Calibri"/>
          <w:sz w:val="22"/>
          <w:szCs w:val="22"/>
        </w:rPr>
        <w:t>pełnieniu funkcji członka organu nadzorczego lub zarządzającego, prokurenta, pełnomocnika;</w:t>
      </w:r>
    </w:p>
    <w:p w:rsidR="00A14FF5" w:rsidRPr="009A26FE" w:rsidRDefault="00A14FF5" w:rsidP="00A14FF5">
      <w:pPr>
        <w:pStyle w:val="Liste21"/>
        <w:numPr>
          <w:ilvl w:val="0"/>
          <w:numId w:val="15"/>
        </w:numPr>
        <w:tabs>
          <w:tab w:val="left" w:pos="0"/>
        </w:tabs>
        <w:spacing w:line="240" w:lineRule="auto"/>
        <w:ind w:left="357" w:hanging="357"/>
        <w:textAlignment w:val="auto"/>
        <w:rPr>
          <w:rFonts w:ascii="Calibri" w:hAnsi="Calibri"/>
          <w:sz w:val="22"/>
          <w:szCs w:val="22"/>
        </w:rPr>
      </w:pPr>
      <w:r w:rsidRPr="009A26FE">
        <w:rPr>
          <w:rStyle w:val="Absatz-Standardschriftart"/>
          <w:rFonts w:ascii="Calibri" w:hAnsi="Calibri"/>
          <w:sz w:val="22"/>
          <w:szCs w:val="22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</w:t>
      </w:r>
      <w:r w:rsidRPr="009A26FE">
        <w:rPr>
          <w:rStyle w:val="Absatz-Standardschriftart"/>
          <w:rFonts w:ascii="Calibri" w:hAnsi="Calibri"/>
          <w:sz w:val="22"/>
          <w:szCs w:val="22"/>
        </w:rPr>
        <w:br/>
        <w:t>lub kurateli.</w:t>
      </w:r>
    </w:p>
    <w:tbl>
      <w:tblPr>
        <w:tblW w:w="9288" w:type="dxa"/>
        <w:tblCellMar>
          <w:left w:w="10" w:type="dxa"/>
          <w:right w:w="10" w:type="dxa"/>
        </w:tblCellMar>
        <w:tblLook w:val="04A0"/>
      </w:tblPr>
      <w:tblGrid>
        <w:gridCol w:w="4644"/>
        <w:gridCol w:w="4644"/>
      </w:tblGrid>
      <w:tr w:rsidR="00A14FF5" w:rsidRPr="009A26FE" w:rsidTr="002C195A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FF5" w:rsidRPr="009A26FE" w:rsidRDefault="00A14FF5" w:rsidP="002C195A">
            <w:pPr>
              <w:pStyle w:val="Standard2"/>
              <w:spacing w:after="0" w:line="240" w:lineRule="auto"/>
              <w:rPr>
                <w:lang w:val="pl-PL" w:eastAsia="pl-PL"/>
              </w:rPr>
            </w:pP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  <w:r w:rsidRPr="009A26FE">
              <w:rPr>
                <w:lang w:val="pl-PL" w:eastAsia="pl-PL"/>
              </w:rPr>
              <w:t>………………………………………………………………</w:t>
            </w: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  <w:r w:rsidRPr="009A26FE">
              <w:rPr>
                <w:lang w:val="pl-PL" w:eastAsia="pl-PL"/>
              </w:rPr>
              <w:t>Miejscowość i data</w:t>
            </w: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  <w:r w:rsidRPr="009A26FE">
              <w:rPr>
                <w:lang w:val="pl-PL" w:eastAsia="pl-PL"/>
              </w:rPr>
              <w:t>……………………………………………………………………</w:t>
            </w:r>
          </w:p>
          <w:p w:rsidR="00A14FF5" w:rsidRPr="009A26FE" w:rsidRDefault="00A14FF5" w:rsidP="002C195A">
            <w:pPr>
              <w:pStyle w:val="Standard2"/>
              <w:spacing w:after="0" w:line="240" w:lineRule="auto"/>
              <w:jc w:val="center"/>
              <w:rPr>
                <w:lang w:val="pl-PL" w:eastAsia="pl-PL"/>
              </w:rPr>
            </w:pPr>
            <w:r w:rsidRPr="009A26FE">
              <w:rPr>
                <w:lang w:val="pl-PL" w:eastAsia="pl-PL"/>
              </w:rPr>
              <w:t>Czytelny podpis Wykonawcy lub osoby upoważnionej do reprezentowania Wykonawcy</w:t>
            </w:r>
          </w:p>
        </w:tc>
      </w:tr>
    </w:tbl>
    <w:p w:rsidR="00A14FF5" w:rsidRPr="00D32175" w:rsidRDefault="00A14FF5" w:rsidP="00A14FF5">
      <w:r w:rsidRPr="00D32175">
        <w:lastRenderedPageBreak/>
        <w:t xml:space="preserve">Załącznik nr </w:t>
      </w:r>
      <w:r w:rsidR="007F41C2">
        <w:t>5</w:t>
      </w:r>
      <w:r w:rsidRPr="00D32175">
        <w:t xml:space="preserve"> </w:t>
      </w:r>
    </w:p>
    <w:p w:rsidR="00D32175" w:rsidRDefault="00D32175" w:rsidP="00D32175">
      <w:pPr>
        <w:pStyle w:val="Standard"/>
        <w:jc w:val="center"/>
        <w:rPr>
          <w:b/>
        </w:rPr>
      </w:pPr>
      <w:r w:rsidRPr="00B87EAA">
        <w:rPr>
          <w:b/>
        </w:rPr>
        <w:t xml:space="preserve">OŚWIADCZENIE </w:t>
      </w:r>
    </w:p>
    <w:p w:rsidR="00D32175" w:rsidRPr="00B87EAA" w:rsidRDefault="00D32175" w:rsidP="00D32175">
      <w:pPr>
        <w:pStyle w:val="Standard"/>
        <w:jc w:val="center"/>
        <w:rPr>
          <w:b/>
        </w:rPr>
      </w:pPr>
    </w:p>
    <w:p w:rsidR="00D32175" w:rsidRPr="00B87EAA" w:rsidRDefault="00D32175" w:rsidP="00D32175">
      <w:pPr>
        <w:tabs>
          <w:tab w:val="left" w:pos="2955"/>
        </w:tabs>
        <w:jc w:val="center"/>
        <w:rPr>
          <w:b/>
        </w:rPr>
      </w:pPr>
      <w:r w:rsidRPr="00B87EAA">
        <w:rPr>
          <w:b/>
        </w:rPr>
        <w:t xml:space="preserve">do rozeznania rynku w ramach projektu  </w:t>
      </w:r>
    </w:p>
    <w:p w:rsidR="00D32175" w:rsidRPr="00B87EAA" w:rsidRDefault="00D32175" w:rsidP="00D32175">
      <w:pPr>
        <w:tabs>
          <w:tab w:val="left" w:pos="2955"/>
        </w:tabs>
        <w:jc w:val="center"/>
        <w:rPr>
          <w:b/>
        </w:rPr>
      </w:pPr>
    </w:p>
    <w:p w:rsidR="00D32175" w:rsidRPr="00076837" w:rsidRDefault="00D32175" w:rsidP="00D32175">
      <w:pPr>
        <w:spacing w:after="200"/>
        <w:ind w:left="360"/>
        <w:jc w:val="center"/>
        <w:rPr>
          <w:b/>
        </w:rPr>
      </w:pPr>
      <w:r w:rsidRPr="00076837">
        <w:rPr>
          <w:b/>
        </w:rPr>
        <w:t>,,</w:t>
      </w:r>
      <w:r w:rsidRPr="00076837">
        <w:rPr>
          <w:rStyle w:val="Absatz-Standardschriftart"/>
          <w:b/>
        </w:rPr>
        <w:t>Długotrwałe wykluczenie już mnie nie dotyczy!”</w:t>
      </w:r>
    </w:p>
    <w:p w:rsidR="00D32175" w:rsidRPr="00076837" w:rsidRDefault="00D32175" w:rsidP="00D32175">
      <w:pPr>
        <w:spacing w:after="200"/>
        <w:ind w:left="360"/>
        <w:jc w:val="center"/>
      </w:pPr>
      <w:r w:rsidRPr="00076837">
        <w:rPr>
          <w:b/>
          <w:bCs/>
        </w:rPr>
        <w:t>nr RPLB.07.03.00-08-0010/21</w:t>
      </w:r>
    </w:p>
    <w:p w:rsidR="00D32175" w:rsidRPr="00076837" w:rsidRDefault="00D32175" w:rsidP="00D32175">
      <w:pPr>
        <w:spacing w:after="200"/>
        <w:ind w:left="360"/>
        <w:jc w:val="center"/>
        <w:rPr>
          <w:b/>
          <w:bCs/>
          <w:lang w:eastAsia="en-US"/>
        </w:rPr>
      </w:pPr>
      <w:r w:rsidRPr="00B87EAA">
        <w:rPr>
          <w:b/>
          <w:bCs/>
          <w:lang w:eastAsia="en-US"/>
        </w:rPr>
        <w:t xml:space="preserve">dotyczącego zamówienia na </w:t>
      </w:r>
      <w:r w:rsidRPr="00B87EAA">
        <w:rPr>
          <w:b/>
        </w:rPr>
        <w:t xml:space="preserve">przeprowadzenie dla </w:t>
      </w:r>
      <w:r w:rsidR="00D86C38">
        <w:rPr>
          <w:b/>
        </w:rPr>
        <w:t xml:space="preserve">11 </w:t>
      </w:r>
      <w:r w:rsidRPr="00B87EAA">
        <w:rPr>
          <w:b/>
        </w:rPr>
        <w:t>Uczestników Projektu szkoleń/kursów zawodowych</w:t>
      </w:r>
      <w:r w:rsidRPr="00B87EAA">
        <w:rPr>
          <w:rFonts w:eastAsia="Arial Unicode MS"/>
          <w:b/>
          <w:color w:val="000000"/>
        </w:rPr>
        <w:t xml:space="preserve"> wraz z przeprowadzeniem egzaminów końcowych i wydaniem certyfikatów potwierdzających uzyskanie kwalifikacji zawodowych</w:t>
      </w:r>
    </w:p>
    <w:p w:rsidR="00D32175" w:rsidRPr="00A22DCF" w:rsidRDefault="00D32175" w:rsidP="00D32175">
      <w:pPr>
        <w:jc w:val="right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Zamawiający</w:t>
      </w:r>
      <w:r w:rsidRPr="00A22DCF">
        <w:rPr>
          <w:rFonts w:ascii="Arial" w:hAnsi="Arial" w:cs="Arial"/>
          <w:b/>
          <w:sz w:val="21"/>
          <w:szCs w:val="21"/>
        </w:rPr>
        <w:t>:</w:t>
      </w:r>
    </w:p>
    <w:p w:rsidR="00D32175" w:rsidRDefault="00D32175" w:rsidP="00D32175">
      <w:pPr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                                                                                   </w:t>
      </w:r>
    </w:p>
    <w:p w:rsidR="00D32175" w:rsidRDefault="00D32175" w:rsidP="00D32175">
      <w:pPr>
        <w:jc w:val="right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Pomorska Akademia Kształcenia </w:t>
      </w:r>
    </w:p>
    <w:p w:rsidR="00A14FF5" w:rsidRPr="00634FBC" w:rsidRDefault="00D32175" w:rsidP="00D32175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1"/>
          <w:szCs w:val="21"/>
        </w:rPr>
        <w:t xml:space="preserve">   Zawodowego w Słupsku </w:t>
      </w:r>
      <w:r w:rsidR="00A14FF5" w:rsidRPr="00634FBC">
        <w:rPr>
          <w:rFonts w:ascii="Arial" w:hAnsi="Arial" w:cs="Arial"/>
          <w:b/>
          <w:sz w:val="20"/>
          <w:szCs w:val="20"/>
        </w:rPr>
        <w:t>Sp. z o. o.</w:t>
      </w:r>
      <w:r w:rsidR="00A14FF5" w:rsidRPr="00634FBC">
        <w:rPr>
          <w:rFonts w:ascii="Arial" w:hAnsi="Arial" w:cs="Arial"/>
          <w:sz w:val="20"/>
          <w:szCs w:val="20"/>
        </w:rPr>
        <w:t xml:space="preserve">, </w:t>
      </w:r>
    </w:p>
    <w:p w:rsidR="00A14FF5" w:rsidRDefault="00D32175" w:rsidP="00D32175">
      <w:pPr>
        <w:ind w:left="5529" w:hanging="142"/>
        <w:rPr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A14FF5" w:rsidRPr="00634FBC">
        <w:rPr>
          <w:rFonts w:ascii="Arial" w:hAnsi="Arial" w:cs="Arial"/>
          <w:sz w:val="20"/>
          <w:szCs w:val="20"/>
        </w:rPr>
        <w:t>ul. Przemysłowa 9A, 76-200 Słupsk</w:t>
      </w:r>
      <w:r w:rsidR="00A14FF5">
        <w:rPr>
          <w:sz w:val="28"/>
          <w:szCs w:val="28"/>
        </w:rPr>
        <w:t xml:space="preserve"> </w:t>
      </w:r>
    </w:p>
    <w:p w:rsidR="00A14FF5" w:rsidRPr="00A22DCF" w:rsidRDefault="00A14FF5" w:rsidP="00A14FF5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A14FF5" w:rsidRDefault="00A14FF5" w:rsidP="00A14FF5">
      <w:pPr>
        <w:spacing w:line="360" w:lineRule="auto"/>
        <w:ind w:right="595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……………………………….</w:t>
      </w:r>
    </w:p>
    <w:p w:rsidR="00A14FF5" w:rsidRDefault="00A14FF5" w:rsidP="00A14FF5">
      <w:pPr>
        <w:spacing w:line="360" w:lineRule="auto"/>
        <w:ind w:right="595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……………………………….</w:t>
      </w:r>
    </w:p>
    <w:p w:rsidR="00A14FF5" w:rsidRDefault="00A14FF5" w:rsidP="00A14FF5">
      <w:pPr>
        <w:spacing w:line="360" w:lineRule="auto"/>
        <w:ind w:right="595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……………………………….</w:t>
      </w:r>
    </w:p>
    <w:p w:rsidR="00A14FF5" w:rsidRPr="0020296E" w:rsidRDefault="00A14FF5" w:rsidP="00A14FF5">
      <w:pPr>
        <w:ind w:right="5953"/>
        <w:rPr>
          <w:rFonts w:ascii="Arial" w:hAnsi="Arial" w:cs="Arial"/>
          <w:i/>
          <w:sz w:val="20"/>
          <w:szCs w:val="21"/>
        </w:rPr>
      </w:pPr>
      <w:r w:rsidRPr="0020296E">
        <w:rPr>
          <w:rFonts w:ascii="Arial" w:hAnsi="Arial" w:cs="Arial"/>
          <w:i/>
          <w:sz w:val="20"/>
          <w:szCs w:val="21"/>
        </w:rPr>
        <w:t>(nazwa i adres lub pieczątka)</w:t>
      </w:r>
    </w:p>
    <w:p w:rsidR="00A14FF5" w:rsidRPr="00842991" w:rsidRDefault="00A14FF5" w:rsidP="00A14FF5">
      <w:pPr>
        <w:ind w:right="5953"/>
        <w:rPr>
          <w:rFonts w:ascii="Arial" w:hAnsi="Arial" w:cs="Arial"/>
          <w:i/>
          <w:sz w:val="16"/>
          <w:szCs w:val="16"/>
        </w:rPr>
      </w:pPr>
    </w:p>
    <w:p w:rsidR="00A14FF5" w:rsidRPr="00262D61" w:rsidRDefault="00A14FF5" w:rsidP="00A14FF5">
      <w:pPr>
        <w:spacing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A14FF5" w:rsidRPr="00D32175" w:rsidRDefault="00A14FF5" w:rsidP="00D32175">
      <w:pPr>
        <w:ind w:right="5953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………………………………</w:t>
      </w:r>
    </w:p>
    <w:p w:rsidR="00A14FF5" w:rsidRPr="00D32175" w:rsidRDefault="00A14FF5" w:rsidP="00A14FF5">
      <w:pPr>
        <w:spacing w:after="120" w:line="360" w:lineRule="auto"/>
        <w:jc w:val="center"/>
        <w:rPr>
          <w:b/>
          <w:u w:val="single"/>
        </w:rPr>
      </w:pPr>
      <w:r w:rsidRPr="00D32175">
        <w:rPr>
          <w:b/>
          <w:u w:val="single"/>
        </w:rPr>
        <w:t>Oświadczenia wykonawcy ubiegającego się o udzielenie zamówienia</w:t>
      </w:r>
    </w:p>
    <w:p w:rsidR="00A14FF5" w:rsidRPr="00D32175" w:rsidRDefault="00A14FF5" w:rsidP="00A14FF5">
      <w:pPr>
        <w:spacing w:after="120" w:line="360" w:lineRule="auto"/>
        <w:jc w:val="center"/>
        <w:rPr>
          <w:b/>
          <w:caps/>
          <w:sz w:val="20"/>
          <w:szCs w:val="20"/>
          <w:u w:val="single"/>
        </w:rPr>
      </w:pPr>
      <w:r w:rsidRPr="00D32175">
        <w:rPr>
          <w:b/>
          <w:sz w:val="20"/>
          <w:szCs w:val="20"/>
          <w:u w:val="single"/>
        </w:rPr>
        <w:t xml:space="preserve">UWZGLĘDNIAJĄCE PRZESŁANKI WYKLUCZENIA Z ART. 7 UST. 1 USTAWY </w:t>
      </w:r>
      <w:r w:rsidRPr="00D32175">
        <w:rPr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A14FF5" w:rsidRPr="00D32175" w:rsidRDefault="00A14FF5" w:rsidP="00A14FF5">
      <w:pPr>
        <w:jc w:val="both"/>
        <w:rPr>
          <w:sz w:val="21"/>
          <w:szCs w:val="21"/>
        </w:rPr>
      </w:pPr>
    </w:p>
    <w:p w:rsidR="00A14FF5" w:rsidRPr="00D32175" w:rsidRDefault="00A14FF5" w:rsidP="00D32175">
      <w:pPr>
        <w:spacing w:after="200" w:line="276" w:lineRule="auto"/>
        <w:ind w:left="360"/>
        <w:rPr>
          <w:b/>
        </w:rPr>
      </w:pPr>
      <w:r w:rsidRPr="00D32175">
        <w:rPr>
          <w:sz w:val="21"/>
          <w:szCs w:val="21"/>
        </w:rPr>
        <w:t xml:space="preserve">Na potrzeby postępowania o udzielenie zamówienia </w:t>
      </w:r>
      <w:r w:rsidRPr="00D32175">
        <w:rPr>
          <w:sz w:val="21"/>
          <w:szCs w:val="21"/>
        </w:rPr>
        <w:br/>
        <w:t xml:space="preserve">w ramach projektu </w:t>
      </w:r>
      <w:r w:rsidR="00D32175" w:rsidRPr="00D32175">
        <w:rPr>
          <w:b/>
        </w:rPr>
        <w:t>,,</w:t>
      </w:r>
      <w:r w:rsidR="00D32175" w:rsidRPr="00D32175">
        <w:rPr>
          <w:rStyle w:val="Absatz-Standardschriftart"/>
          <w:b/>
        </w:rPr>
        <w:t xml:space="preserve">Długotrwałe wykluczenie już Pomorską Akademię Kształcenia Zawodowego w Słupsku </w:t>
      </w:r>
      <w:r w:rsidRPr="00D32175">
        <w:rPr>
          <w:b/>
          <w:szCs w:val="20"/>
        </w:rPr>
        <w:t>Sp. z o. o.</w:t>
      </w:r>
      <w:r w:rsidRPr="00D32175">
        <w:rPr>
          <w:i/>
          <w:sz w:val="16"/>
          <w:szCs w:val="16"/>
        </w:rPr>
        <w:t xml:space="preserve">, </w:t>
      </w:r>
      <w:r w:rsidRPr="00D32175">
        <w:rPr>
          <w:sz w:val="21"/>
          <w:szCs w:val="21"/>
        </w:rPr>
        <w:t>oświadczam, co następuje:</w:t>
      </w:r>
    </w:p>
    <w:p w:rsidR="00A14FF5" w:rsidRPr="00D32175" w:rsidRDefault="00A14FF5" w:rsidP="00D32175">
      <w:pPr>
        <w:shd w:val="clear" w:color="auto" w:fill="BFBFBF" w:themeFill="background1" w:themeFillShade="BF"/>
        <w:spacing w:line="360" w:lineRule="auto"/>
        <w:rPr>
          <w:b/>
          <w:sz w:val="21"/>
          <w:szCs w:val="21"/>
        </w:rPr>
      </w:pPr>
      <w:r w:rsidRPr="00D32175">
        <w:rPr>
          <w:b/>
          <w:sz w:val="21"/>
          <w:szCs w:val="21"/>
        </w:rPr>
        <w:t>OŚWIADCZENIA DOTYCZĄCE PODSTAW WYKLUCZENIA:</w:t>
      </w:r>
    </w:p>
    <w:p w:rsidR="00A14FF5" w:rsidRPr="00D32175" w:rsidRDefault="00A14FF5" w:rsidP="00A14FF5">
      <w:pPr>
        <w:pStyle w:val="NormalnyWeb"/>
        <w:numPr>
          <w:ilvl w:val="0"/>
          <w:numId w:val="16"/>
        </w:numPr>
        <w:spacing w:before="0" w:beforeAutospacing="0" w:after="0" w:afterAutospacing="0" w:line="360" w:lineRule="auto"/>
        <w:ind w:left="714" w:hanging="357"/>
        <w:jc w:val="both"/>
        <w:rPr>
          <w:i/>
          <w:sz w:val="16"/>
          <w:szCs w:val="16"/>
        </w:rPr>
      </w:pPr>
      <w:r w:rsidRPr="00D32175">
        <w:rPr>
          <w:sz w:val="21"/>
          <w:szCs w:val="21"/>
        </w:rPr>
        <w:t>Oświadczam, że nie zachodzą w stosunku do mnie przesłanki wykluczenia z postępowania na podstawie art.  7 ust. 1 ustawy z dnia 13 kwietnia 2022 r.</w:t>
      </w:r>
      <w:r w:rsidRPr="00D32175">
        <w:rPr>
          <w:i/>
          <w:iCs/>
          <w:sz w:val="21"/>
          <w:szCs w:val="21"/>
        </w:rPr>
        <w:t xml:space="preserve"> </w:t>
      </w:r>
      <w:r w:rsidRPr="00D32175">
        <w:rPr>
          <w:i/>
          <w:iCs/>
          <w:color w:val="222222"/>
          <w:sz w:val="21"/>
          <w:szCs w:val="21"/>
        </w:rPr>
        <w:t>o szczególnych rozwiązaniach w zakresie przeciwdziałania wspieraniu agresji na Ukrainę oraz służących ochronie bezpieczeństwa</w:t>
      </w:r>
      <w:r w:rsidR="00D32175">
        <w:rPr>
          <w:i/>
          <w:iCs/>
          <w:color w:val="222222"/>
          <w:sz w:val="21"/>
          <w:szCs w:val="21"/>
        </w:rPr>
        <w:t xml:space="preserve"> </w:t>
      </w:r>
      <w:r w:rsidRPr="00D32175">
        <w:rPr>
          <w:i/>
          <w:iCs/>
          <w:color w:val="222222"/>
          <w:sz w:val="21"/>
          <w:szCs w:val="21"/>
        </w:rPr>
        <w:t xml:space="preserve">narodowego </w:t>
      </w:r>
      <w:r w:rsidRPr="00D32175">
        <w:rPr>
          <w:iCs/>
          <w:color w:val="222222"/>
          <w:sz w:val="21"/>
          <w:szCs w:val="21"/>
        </w:rPr>
        <w:t>(Dz. U. poz. 835)</w:t>
      </w:r>
      <w:r w:rsidRPr="00D32175">
        <w:rPr>
          <w:rStyle w:val="Odwoanieprzypisudolnego"/>
          <w:i/>
          <w:iCs/>
          <w:color w:val="222222"/>
          <w:sz w:val="21"/>
          <w:szCs w:val="21"/>
        </w:rPr>
        <w:footnoteReference w:id="1"/>
      </w:r>
      <w:r w:rsidRPr="00D32175">
        <w:rPr>
          <w:i/>
          <w:iCs/>
          <w:color w:val="222222"/>
          <w:sz w:val="21"/>
          <w:szCs w:val="21"/>
        </w:rPr>
        <w:t>.</w:t>
      </w:r>
      <w:r w:rsidRPr="00D32175">
        <w:rPr>
          <w:i/>
          <w:sz w:val="16"/>
          <w:szCs w:val="16"/>
        </w:rPr>
        <w:br w:type="column"/>
      </w:r>
      <w:bookmarkStart w:id="3" w:name="_GoBack"/>
      <w:bookmarkEnd w:id="3"/>
    </w:p>
    <w:p w:rsidR="00A14FF5" w:rsidRPr="00D32175" w:rsidRDefault="00A14FF5" w:rsidP="00A14FF5">
      <w:pPr>
        <w:shd w:val="clear" w:color="auto" w:fill="BFBFBF" w:themeFill="background1" w:themeFillShade="BF"/>
        <w:spacing w:after="120" w:line="360" w:lineRule="auto"/>
        <w:jc w:val="both"/>
        <w:rPr>
          <w:b/>
          <w:sz w:val="21"/>
          <w:szCs w:val="21"/>
        </w:rPr>
      </w:pPr>
      <w:bookmarkStart w:id="4" w:name="_Hlk99009560"/>
      <w:r w:rsidRPr="00D32175">
        <w:rPr>
          <w:b/>
          <w:sz w:val="21"/>
          <w:szCs w:val="21"/>
        </w:rPr>
        <w:t>OŚWIADCZENIE DOTYCZĄCE PODANYCH INFORMACJI:</w:t>
      </w:r>
    </w:p>
    <w:bookmarkEnd w:id="4"/>
    <w:p w:rsidR="00A14FF5" w:rsidRPr="00D32175" w:rsidRDefault="00A14FF5" w:rsidP="00A14FF5">
      <w:pPr>
        <w:spacing w:after="120" w:line="360" w:lineRule="auto"/>
        <w:jc w:val="both"/>
      </w:pPr>
      <w:r w:rsidRPr="00D32175">
        <w:rPr>
          <w:sz w:val="21"/>
          <w:szCs w:val="21"/>
        </w:rPr>
        <w:t xml:space="preserve">Oświadczam, że wszystkie informacje podane w powyższych oświadczeniach są aktualne </w:t>
      </w:r>
      <w:r w:rsidRPr="00D32175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  <w:r w:rsidRPr="00D32175">
        <w:t xml:space="preserve"> </w:t>
      </w:r>
    </w:p>
    <w:p w:rsidR="00A14FF5" w:rsidRPr="00D32175" w:rsidRDefault="00A14FF5" w:rsidP="00A14FF5">
      <w:pPr>
        <w:spacing w:line="360" w:lineRule="auto"/>
        <w:jc w:val="both"/>
        <w:rPr>
          <w:b/>
          <w:sz w:val="21"/>
          <w:szCs w:val="21"/>
        </w:rPr>
      </w:pPr>
    </w:p>
    <w:p w:rsidR="00A14FF5" w:rsidRPr="00D32175" w:rsidRDefault="00A14FF5" w:rsidP="00A14FF5">
      <w:pPr>
        <w:spacing w:line="360" w:lineRule="auto"/>
        <w:jc w:val="both"/>
        <w:rPr>
          <w:b/>
          <w:sz w:val="21"/>
          <w:szCs w:val="21"/>
        </w:rPr>
      </w:pPr>
    </w:p>
    <w:p w:rsidR="00A14FF5" w:rsidRPr="00D32175" w:rsidRDefault="00A14FF5" w:rsidP="00A14FF5">
      <w:pPr>
        <w:spacing w:line="360" w:lineRule="auto"/>
        <w:jc w:val="both"/>
        <w:rPr>
          <w:b/>
          <w:sz w:val="21"/>
          <w:szCs w:val="21"/>
        </w:rPr>
      </w:pPr>
    </w:p>
    <w:p w:rsidR="00A14FF5" w:rsidRPr="00D32175" w:rsidRDefault="00A14FF5" w:rsidP="00A14FF5">
      <w:pPr>
        <w:spacing w:line="360" w:lineRule="auto"/>
        <w:jc w:val="both"/>
        <w:rPr>
          <w:sz w:val="21"/>
          <w:szCs w:val="21"/>
        </w:rPr>
      </w:pPr>
    </w:p>
    <w:p w:rsidR="00A14FF5" w:rsidRPr="00D32175" w:rsidRDefault="00A14FF5" w:rsidP="00A14FF5">
      <w:pPr>
        <w:spacing w:line="360" w:lineRule="auto"/>
        <w:jc w:val="both"/>
        <w:rPr>
          <w:sz w:val="21"/>
          <w:szCs w:val="21"/>
        </w:rPr>
      </w:pP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  <w:t>……………………………………….</w:t>
      </w:r>
    </w:p>
    <w:p w:rsidR="00A14FF5" w:rsidRPr="00D32175" w:rsidRDefault="00A14FF5" w:rsidP="00A14FF5">
      <w:pPr>
        <w:spacing w:line="360" w:lineRule="auto"/>
        <w:jc w:val="both"/>
        <w:rPr>
          <w:i/>
          <w:sz w:val="16"/>
          <w:szCs w:val="16"/>
        </w:rPr>
      </w:pP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sz w:val="21"/>
          <w:szCs w:val="21"/>
        </w:rPr>
        <w:tab/>
      </w:r>
      <w:r w:rsidRPr="00D32175">
        <w:rPr>
          <w:i/>
          <w:sz w:val="21"/>
          <w:szCs w:val="21"/>
        </w:rPr>
        <w:tab/>
        <w:t xml:space="preserve">                                           </w:t>
      </w:r>
      <w:r w:rsidRPr="00D32175">
        <w:rPr>
          <w:i/>
          <w:sz w:val="16"/>
          <w:szCs w:val="16"/>
        </w:rPr>
        <w:t xml:space="preserve">Data i podpis </w:t>
      </w:r>
    </w:p>
    <w:p w:rsidR="00A14FF5" w:rsidRPr="00D32175" w:rsidRDefault="00A14FF5" w:rsidP="00A14FF5">
      <w:pPr>
        <w:rPr>
          <w:b/>
          <w:i/>
        </w:rPr>
      </w:pPr>
    </w:p>
    <w:p w:rsidR="00A14FF5" w:rsidRPr="00D32175" w:rsidRDefault="00B52888" w:rsidP="00076837">
      <w:pPr>
        <w:jc w:val="both"/>
      </w:pPr>
      <w:r w:rsidRPr="00D32175">
        <w:t xml:space="preserve"> </w:t>
      </w:r>
    </w:p>
    <w:sectPr w:rsidR="00A14FF5" w:rsidRPr="00D32175" w:rsidSect="00076837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13" w:right="1418" w:bottom="1418" w:left="1418" w:header="34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843" w:rsidRDefault="00341843">
      <w:r>
        <w:separator/>
      </w:r>
    </w:p>
  </w:endnote>
  <w:endnote w:type="continuationSeparator" w:id="0">
    <w:p w:rsidR="00341843" w:rsidRDefault="003418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37" w:rsidRDefault="00076837" w:rsidP="00076837">
    <w:pPr>
      <w:pStyle w:val="Nagwek"/>
      <w:pBdr>
        <w:top w:val="single" w:sz="12" w:space="4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87424" behindDoc="0" locked="0" layoutInCell="1" allowOverlap="1">
          <wp:simplePos x="0" y="0"/>
          <wp:positionH relativeFrom="margin">
            <wp:posOffset>-109855</wp:posOffset>
          </wp:positionH>
          <wp:positionV relativeFrom="margin">
            <wp:posOffset>8488045</wp:posOffset>
          </wp:positionV>
          <wp:extent cx="1322705" cy="587375"/>
          <wp:effectExtent l="38100" t="0" r="10795" b="174625"/>
          <wp:wrapSquare wrapText="bothSides"/>
          <wp:docPr id="8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Pomorska Akademia Kształcenia Zawodowego w  Słupsku Sp. z o. o.  </w:t>
    </w:r>
  </w:p>
  <w:p w:rsidR="00076837" w:rsidRDefault="00076837" w:rsidP="00076837">
    <w:pPr>
      <w:pStyle w:val="Nagwek"/>
      <w:pBdr>
        <w:top w:val="single" w:sz="12" w:space="4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076837" w:rsidRDefault="00076837" w:rsidP="00076837">
    <w:pPr>
      <w:pStyle w:val="Nagwek"/>
      <w:pBdr>
        <w:top w:val="single" w:sz="12" w:space="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076837" w:rsidRDefault="00076837" w:rsidP="00076837">
    <w:pPr>
      <w:pStyle w:val="Nagwek"/>
      <w:pBdr>
        <w:top w:val="single" w:sz="12" w:space="4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      e-mail: monika.sieradzka@pakz.pl</w:t>
    </w:r>
  </w:p>
  <w:p w:rsidR="00076837" w:rsidRDefault="00076837" w:rsidP="00076837">
    <w:pPr>
      <w:pStyle w:val="Stopka"/>
      <w:tabs>
        <w:tab w:val="clear" w:pos="4536"/>
        <w:tab w:val="clear" w:pos="9072"/>
        <w:tab w:val="left" w:pos="8040"/>
      </w:tabs>
    </w:pPr>
  </w:p>
  <w:p w:rsidR="00076837" w:rsidRDefault="00076837" w:rsidP="00076837">
    <w:pPr>
      <w:pStyle w:val="Stopka"/>
    </w:pPr>
  </w:p>
  <w:p w:rsidR="002F3826" w:rsidRPr="00076837" w:rsidRDefault="002F3826" w:rsidP="00076837">
    <w:pPr>
      <w:pStyle w:val="Stopka"/>
      <w:rPr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37" w:rsidRDefault="00076837" w:rsidP="00076837">
    <w:pPr>
      <w:pStyle w:val="Nagwek"/>
      <w:pBdr>
        <w:top w:val="single" w:sz="12" w:space="4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85376" behindDoc="0" locked="0" layoutInCell="1" allowOverlap="1">
          <wp:simplePos x="0" y="0"/>
          <wp:positionH relativeFrom="margin">
            <wp:posOffset>137795</wp:posOffset>
          </wp:positionH>
          <wp:positionV relativeFrom="margin">
            <wp:posOffset>8554720</wp:posOffset>
          </wp:positionV>
          <wp:extent cx="1322705" cy="587375"/>
          <wp:effectExtent l="38100" t="0" r="10795" b="174625"/>
          <wp:wrapSquare wrapText="bothSides"/>
          <wp:docPr id="7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  Pomorska Akademia Kształcenia Zawodowego w  Słupsku Sp. z o. o.  </w:t>
    </w:r>
  </w:p>
  <w:p w:rsidR="00076837" w:rsidRDefault="00076837" w:rsidP="00076837">
    <w:pPr>
      <w:pStyle w:val="Nagwek"/>
      <w:pBdr>
        <w:top w:val="single" w:sz="12" w:space="4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076837" w:rsidRDefault="00076837" w:rsidP="00076837">
    <w:pPr>
      <w:pStyle w:val="Nagwek"/>
      <w:pBdr>
        <w:top w:val="single" w:sz="12" w:space="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076837" w:rsidRDefault="00076837" w:rsidP="00076837">
    <w:pPr>
      <w:pStyle w:val="Nagwek"/>
      <w:pBdr>
        <w:top w:val="single" w:sz="12" w:space="4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      e-mail: monika.sieradzka@pakz.pl</w:t>
    </w:r>
  </w:p>
  <w:p w:rsidR="00076837" w:rsidRDefault="00076837" w:rsidP="00076837">
    <w:pPr>
      <w:pStyle w:val="Stopka"/>
      <w:tabs>
        <w:tab w:val="clear" w:pos="4536"/>
        <w:tab w:val="clear" w:pos="9072"/>
        <w:tab w:val="left" w:pos="8040"/>
      </w:tabs>
    </w:pPr>
  </w:p>
  <w:p w:rsidR="00076837" w:rsidRDefault="00076837" w:rsidP="00076837">
    <w:pPr>
      <w:pStyle w:val="Stopka"/>
    </w:pPr>
  </w:p>
  <w:p w:rsidR="009C35FA" w:rsidRPr="00076837" w:rsidRDefault="009C35FA" w:rsidP="00076837">
    <w:pPr>
      <w:pStyle w:val="Stopk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843" w:rsidRDefault="00341843">
      <w:r>
        <w:separator/>
      </w:r>
    </w:p>
  </w:footnote>
  <w:footnote w:type="continuationSeparator" w:id="0">
    <w:p w:rsidR="00341843" w:rsidRDefault="00341843">
      <w:r>
        <w:continuationSeparator/>
      </w:r>
    </w:p>
  </w:footnote>
  <w:footnote w:id="1">
    <w:p w:rsidR="00A14FF5" w:rsidRPr="00A82964" w:rsidRDefault="00A14FF5" w:rsidP="00A14FF5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wyklucza się:</w:t>
      </w:r>
    </w:p>
    <w:p w:rsidR="00A14FF5" w:rsidRPr="00A82964" w:rsidRDefault="00A14FF5" w:rsidP="00A14FF5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1) wykonawcę oraz uczestnika konkursu wymienionego w wykazach określonych w rozporządzeniu 765/2006 i rozporządzeniu 269/2014 albo wpisanego na listę na podstawie decyzji w sprawie wpisu na listę rozstrzygającej o zastosowaniu środka, o którym mowa w art. 1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pkt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3 ustawy;</w:t>
      </w:r>
    </w:p>
    <w:p w:rsidR="00A14FF5" w:rsidRPr="00A82964" w:rsidRDefault="00A14FF5" w:rsidP="00A14FF5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pkt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3 ustawy;</w:t>
      </w:r>
    </w:p>
    <w:p w:rsidR="00A14FF5" w:rsidRPr="00761CEB" w:rsidRDefault="00A14FF5" w:rsidP="00A14FF5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3) wykonawcę oraz uczestnika konkursu, którego jednostką dominującą w rozumieniu art. 3 ust. 1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pkt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</w:rPr>
        <w:t>pkt</w:t>
      </w:r>
      <w:proofErr w:type="spellEnd"/>
      <w:r w:rsidRPr="00A82964">
        <w:rPr>
          <w:rFonts w:ascii="Arial" w:hAnsi="Arial" w:cs="Arial"/>
          <w:color w:val="222222"/>
          <w:sz w:val="16"/>
          <w:szCs w:val="16"/>
        </w:rPr>
        <w:t xml:space="preserve"> 3 ustawy.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37" w:rsidRDefault="00076837" w:rsidP="00076837">
    <w:pPr>
      <w:pStyle w:val="Standard"/>
      <w:pBdr>
        <w:bottom w:val="single" w:sz="4" w:space="1" w:color="auto"/>
      </w:pBdr>
      <w:ind w:right="-288"/>
    </w:pPr>
    <w:r>
      <w:rPr>
        <w:noProof/>
        <w:lang w:eastAsia="pl-PL"/>
      </w:rPr>
      <w:drawing>
        <wp:inline distT="0" distB="0" distL="0" distR="0">
          <wp:extent cx="5762625" cy="704850"/>
          <wp:effectExtent l="19050" t="0" r="9525" b="0"/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C35FA" w:rsidRDefault="009C35F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37" w:rsidRDefault="00076837" w:rsidP="00076837">
    <w:pPr>
      <w:pStyle w:val="Standard"/>
      <w:pBdr>
        <w:bottom w:val="single" w:sz="4" w:space="1" w:color="auto"/>
      </w:pBdr>
      <w:ind w:right="-288"/>
    </w:pPr>
    <w:r>
      <w:rPr>
        <w:noProof/>
        <w:lang w:eastAsia="pl-PL"/>
      </w:rPr>
      <w:drawing>
        <wp:inline distT="0" distB="0" distL="0" distR="0">
          <wp:extent cx="5762625" cy="704850"/>
          <wp:effectExtent l="19050" t="0" r="9525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C35FA" w:rsidRDefault="009C35F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4B3C"/>
    <w:multiLevelType w:val="hybridMultilevel"/>
    <w:tmpl w:val="643A77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7190C"/>
    <w:multiLevelType w:val="hybridMultilevel"/>
    <w:tmpl w:val="EA6A76B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8E2E43"/>
    <w:multiLevelType w:val="hybridMultilevel"/>
    <w:tmpl w:val="E2F2DC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D450CD"/>
    <w:multiLevelType w:val="hybridMultilevel"/>
    <w:tmpl w:val="1EFAAC32"/>
    <w:lvl w:ilvl="0" w:tplc="D172B5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F79B7"/>
    <w:multiLevelType w:val="hybridMultilevel"/>
    <w:tmpl w:val="49BC1584"/>
    <w:lvl w:ilvl="0" w:tplc="1186C5FE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11A0C"/>
    <w:multiLevelType w:val="hybridMultilevel"/>
    <w:tmpl w:val="1728BCA8"/>
    <w:lvl w:ilvl="0" w:tplc="338279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E0A39"/>
    <w:multiLevelType w:val="multilevel"/>
    <w:tmpl w:val="A658F63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1B12201"/>
    <w:multiLevelType w:val="hybridMultilevel"/>
    <w:tmpl w:val="8390ABDC"/>
    <w:lvl w:ilvl="0" w:tplc="A366030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E3725D"/>
    <w:multiLevelType w:val="hybridMultilevel"/>
    <w:tmpl w:val="6270DE1A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A99044B"/>
    <w:multiLevelType w:val="hybridMultilevel"/>
    <w:tmpl w:val="B04CF4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F14C63"/>
    <w:multiLevelType w:val="multilevel"/>
    <w:tmpl w:val="6CC645C8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12">
    <w:nsid w:val="5C69037F"/>
    <w:multiLevelType w:val="hybridMultilevel"/>
    <w:tmpl w:val="DB9A3C9A"/>
    <w:lvl w:ilvl="0" w:tplc="3B20C0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32349F"/>
    <w:multiLevelType w:val="hybridMultilevel"/>
    <w:tmpl w:val="BED468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3A13CF"/>
    <w:multiLevelType w:val="hybridMultilevel"/>
    <w:tmpl w:val="A1744982"/>
    <w:lvl w:ilvl="0" w:tplc="D322454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13F98"/>
    <w:multiLevelType w:val="hybridMultilevel"/>
    <w:tmpl w:val="BC520EA8"/>
    <w:lvl w:ilvl="0" w:tplc="DB863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2C3657"/>
    <w:multiLevelType w:val="hybridMultilevel"/>
    <w:tmpl w:val="7BEEEE26"/>
    <w:lvl w:ilvl="0" w:tplc="7B782FFE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3"/>
  </w:num>
  <w:num w:numId="3">
    <w:abstractNumId w:val="5"/>
  </w:num>
  <w:num w:numId="4">
    <w:abstractNumId w:va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</w:num>
  <w:num w:numId="8">
    <w:abstractNumId w:val="4"/>
  </w:num>
  <w:num w:numId="9">
    <w:abstractNumId w:val="2"/>
  </w:num>
  <w:num w:numId="10">
    <w:abstractNumId w:val="6"/>
  </w:num>
  <w:num w:numId="11">
    <w:abstractNumId w:val="7"/>
  </w:num>
  <w:num w:numId="12">
    <w:abstractNumId w:val="15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1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695C7B"/>
    <w:rsid w:val="00040F72"/>
    <w:rsid w:val="00061F20"/>
    <w:rsid w:val="00076837"/>
    <w:rsid w:val="00080D83"/>
    <w:rsid w:val="000D283E"/>
    <w:rsid w:val="000E11E0"/>
    <w:rsid w:val="00124D4A"/>
    <w:rsid w:val="001304E7"/>
    <w:rsid w:val="001308A2"/>
    <w:rsid w:val="00130B23"/>
    <w:rsid w:val="0016293F"/>
    <w:rsid w:val="001B210F"/>
    <w:rsid w:val="001C1D64"/>
    <w:rsid w:val="0022008C"/>
    <w:rsid w:val="00241C1F"/>
    <w:rsid w:val="002425AE"/>
    <w:rsid w:val="00247AD5"/>
    <w:rsid w:val="0025341A"/>
    <w:rsid w:val="002620B9"/>
    <w:rsid w:val="002C6347"/>
    <w:rsid w:val="002F3826"/>
    <w:rsid w:val="00315901"/>
    <w:rsid w:val="00320AAC"/>
    <w:rsid w:val="00325198"/>
    <w:rsid w:val="00341843"/>
    <w:rsid w:val="003543CC"/>
    <w:rsid w:val="0035482A"/>
    <w:rsid w:val="003619F2"/>
    <w:rsid w:val="00365820"/>
    <w:rsid w:val="003C31C0"/>
    <w:rsid w:val="003C554F"/>
    <w:rsid w:val="003D2BA7"/>
    <w:rsid w:val="004001B0"/>
    <w:rsid w:val="0040149C"/>
    <w:rsid w:val="00414478"/>
    <w:rsid w:val="00422178"/>
    <w:rsid w:val="00447A0A"/>
    <w:rsid w:val="004634E9"/>
    <w:rsid w:val="0047401A"/>
    <w:rsid w:val="00480C0D"/>
    <w:rsid w:val="00492BD3"/>
    <w:rsid w:val="004B2661"/>
    <w:rsid w:val="004B3BD0"/>
    <w:rsid w:val="004B70BD"/>
    <w:rsid w:val="004F1EAB"/>
    <w:rsid w:val="00507CD6"/>
    <w:rsid w:val="0052111D"/>
    <w:rsid w:val="0057021B"/>
    <w:rsid w:val="005760A9"/>
    <w:rsid w:val="00594464"/>
    <w:rsid w:val="005B50D0"/>
    <w:rsid w:val="00612402"/>
    <w:rsid w:val="00622781"/>
    <w:rsid w:val="00630EDF"/>
    <w:rsid w:val="00640BFF"/>
    <w:rsid w:val="00645D8D"/>
    <w:rsid w:val="00664AA1"/>
    <w:rsid w:val="006741C8"/>
    <w:rsid w:val="00684BE1"/>
    <w:rsid w:val="00692BC3"/>
    <w:rsid w:val="00692F12"/>
    <w:rsid w:val="00695C7B"/>
    <w:rsid w:val="0069621B"/>
    <w:rsid w:val="006A7329"/>
    <w:rsid w:val="006B4267"/>
    <w:rsid w:val="006F209E"/>
    <w:rsid w:val="00703625"/>
    <w:rsid w:val="00713F9B"/>
    <w:rsid w:val="0071510A"/>
    <w:rsid w:val="00727F94"/>
    <w:rsid w:val="007337EB"/>
    <w:rsid w:val="00745D18"/>
    <w:rsid w:val="00763E76"/>
    <w:rsid w:val="00776530"/>
    <w:rsid w:val="00791E8E"/>
    <w:rsid w:val="007A0109"/>
    <w:rsid w:val="007B2500"/>
    <w:rsid w:val="007D61D6"/>
    <w:rsid w:val="007D784D"/>
    <w:rsid w:val="007D7CBF"/>
    <w:rsid w:val="007E1B19"/>
    <w:rsid w:val="007F3623"/>
    <w:rsid w:val="007F41C2"/>
    <w:rsid w:val="00811358"/>
    <w:rsid w:val="008169DA"/>
    <w:rsid w:val="00827311"/>
    <w:rsid w:val="00834BB4"/>
    <w:rsid w:val="00835187"/>
    <w:rsid w:val="00873501"/>
    <w:rsid w:val="00873E66"/>
    <w:rsid w:val="00876326"/>
    <w:rsid w:val="008945D9"/>
    <w:rsid w:val="008C5429"/>
    <w:rsid w:val="0090353B"/>
    <w:rsid w:val="00910AF2"/>
    <w:rsid w:val="00967314"/>
    <w:rsid w:val="0098383C"/>
    <w:rsid w:val="009C35FA"/>
    <w:rsid w:val="009D71C1"/>
    <w:rsid w:val="009E4F99"/>
    <w:rsid w:val="009F2CF0"/>
    <w:rsid w:val="00A04690"/>
    <w:rsid w:val="00A14FF5"/>
    <w:rsid w:val="00A3292E"/>
    <w:rsid w:val="00A40DD3"/>
    <w:rsid w:val="00A422B6"/>
    <w:rsid w:val="00A73DF8"/>
    <w:rsid w:val="00A8311B"/>
    <w:rsid w:val="00A90E48"/>
    <w:rsid w:val="00A91935"/>
    <w:rsid w:val="00A93F1C"/>
    <w:rsid w:val="00AD1EFE"/>
    <w:rsid w:val="00AF575E"/>
    <w:rsid w:val="00B01F08"/>
    <w:rsid w:val="00B16E8F"/>
    <w:rsid w:val="00B250DF"/>
    <w:rsid w:val="00B30401"/>
    <w:rsid w:val="00B3041D"/>
    <w:rsid w:val="00B35DF5"/>
    <w:rsid w:val="00B52888"/>
    <w:rsid w:val="00B6637D"/>
    <w:rsid w:val="00B87EAA"/>
    <w:rsid w:val="00BA4FC0"/>
    <w:rsid w:val="00BB76D0"/>
    <w:rsid w:val="00BC363C"/>
    <w:rsid w:val="00C207BE"/>
    <w:rsid w:val="00C50EB5"/>
    <w:rsid w:val="00C62C24"/>
    <w:rsid w:val="00C635B6"/>
    <w:rsid w:val="00CA5FB0"/>
    <w:rsid w:val="00CE005B"/>
    <w:rsid w:val="00CE1737"/>
    <w:rsid w:val="00D0361A"/>
    <w:rsid w:val="00D10579"/>
    <w:rsid w:val="00D30ADD"/>
    <w:rsid w:val="00D32175"/>
    <w:rsid w:val="00D43A0D"/>
    <w:rsid w:val="00D4508D"/>
    <w:rsid w:val="00D46867"/>
    <w:rsid w:val="00D526F3"/>
    <w:rsid w:val="00D54124"/>
    <w:rsid w:val="00D753EB"/>
    <w:rsid w:val="00D86C38"/>
    <w:rsid w:val="00DA1523"/>
    <w:rsid w:val="00DA2034"/>
    <w:rsid w:val="00DA2376"/>
    <w:rsid w:val="00DA79B5"/>
    <w:rsid w:val="00DC733E"/>
    <w:rsid w:val="00DF57BE"/>
    <w:rsid w:val="00DF58B7"/>
    <w:rsid w:val="00E0599B"/>
    <w:rsid w:val="00E06500"/>
    <w:rsid w:val="00E344B7"/>
    <w:rsid w:val="00E57060"/>
    <w:rsid w:val="00E87616"/>
    <w:rsid w:val="00EA5C16"/>
    <w:rsid w:val="00EF000D"/>
    <w:rsid w:val="00EF313C"/>
    <w:rsid w:val="00F545A3"/>
    <w:rsid w:val="00F5503E"/>
    <w:rsid w:val="00F70A44"/>
    <w:rsid w:val="00F97664"/>
    <w:rsid w:val="00FB0F02"/>
    <w:rsid w:val="00FB5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91935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E344B7"/>
    <w:pPr>
      <w:keepNext/>
      <w:tabs>
        <w:tab w:val="num" w:pos="360"/>
      </w:tabs>
      <w:suppressAutoHyphens/>
      <w:outlineLvl w:val="2"/>
    </w:pPr>
    <w:rPr>
      <w:rFonts w:ascii="Verdana" w:hAnsi="Verdana"/>
      <w:b/>
      <w:color w:val="008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A9193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91935"/>
    <w:rPr>
      <w:sz w:val="24"/>
      <w:szCs w:val="24"/>
    </w:rPr>
  </w:style>
  <w:style w:type="paragraph" w:customStyle="1" w:styleId="TableText">
    <w:name w:val="Table Text"/>
    <w:basedOn w:val="Normalny"/>
    <w:rsid w:val="00A91935"/>
    <w:rPr>
      <w:noProof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A91935"/>
    <w:pPr>
      <w:spacing w:before="100" w:beforeAutospacing="1" w:after="100" w:afterAutospacing="1"/>
    </w:pPr>
  </w:style>
  <w:style w:type="paragraph" w:styleId="Akapitzlist">
    <w:name w:val="List Paragraph"/>
    <w:basedOn w:val="Normalny"/>
    <w:link w:val="AkapitzlistZnak"/>
    <w:uiPriority w:val="34"/>
    <w:qFormat/>
    <w:rsid w:val="00A93F1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Tabela-Siatka">
    <w:name w:val="Table Grid"/>
    <w:basedOn w:val="Standardowy"/>
    <w:rsid w:val="00A93F1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rsid w:val="000E11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E11E0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E344B7"/>
    <w:rPr>
      <w:rFonts w:ascii="Verdana" w:hAnsi="Verdana"/>
      <w:b/>
      <w:color w:val="008000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E344B7"/>
    <w:rPr>
      <w:sz w:val="24"/>
      <w:szCs w:val="24"/>
    </w:rPr>
  </w:style>
  <w:style w:type="character" w:styleId="Hipercze">
    <w:name w:val="Hyperlink"/>
    <w:rsid w:val="00DA79B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D10579"/>
    <w:rPr>
      <w:sz w:val="24"/>
      <w:szCs w:val="24"/>
    </w:rPr>
  </w:style>
  <w:style w:type="paragraph" w:customStyle="1" w:styleId="Standard">
    <w:name w:val="Standard"/>
    <w:link w:val="StandardZnak"/>
    <w:rsid w:val="002F3826"/>
    <w:pPr>
      <w:widowControl w:val="0"/>
      <w:suppressAutoHyphens/>
      <w:autoSpaceDN w:val="0"/>
      <w:textAlignment w:val="baseline"/>
    </w:pPr>
    <w:rPr>
      <w:rFonts w:eastAsia="Lucida Sans Unicode"/>
      <w:kern w:val="3"/>
      <w:sz w:val="24"/>
      <w:szCs w:val="24"/>
      <w:lang w:eastAsia="zh-CN"/>
    </w:rPr>
  </w:style>
  <w:style w:type="character" w:customStyle="1" w:styleId="StandardZnak">
    <w:name w:val="Standard Znak"/>
    <w:link w:val="Standard"/>
    <w:rsid w:val="002F3826"/>
    <w:rPr>
      <w:rFonts w:eastAsia="Lucida Sans Unicode"/>
      <w:kern w:val="3"/>
      <w:sz w:val="24"/>
      <w:szCs w:val="24"/>
      <w:lang w:eastAsia="zh-CN"/>
    </w:rPr>
  </w:style>
  <w:style w:type="character" w:customStyle="1" w:styleId="Absatz-Standardschriftart">
    <w:name w:val="Absatz-Standardschriftart"/>
    <w:rsid w:val="002F3826"/>
  </w:style>
  <w:style w:type="paragraph" w:customStyle="1" w:styleId="StandardWeb">
    <w:name w:val="Standard (Web)"/>
    <w:basedOn w:val="Standard"/>
    <w:rsid w:val="002F3826"/>
    <w:pPr>
      <w:widowControl/>
      <w:spacing w:before="100" w:after="100"/>
    </w:pPr>
    <w:rPr>
      <w:rFonts w:eastAsia="Times New Roman"/>
      <w:kern w:val="0"/>
      <w:lang w:eastAsia="pl-PL"/>
    </w:rPr>
  </w:style>
  <w:style w:type="paragraph" w:customStyle="1" w:styleId="Standard2">
    <w:name w:val="Standard2"/>
    <w:rsid w:val="002F3826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Default">
    <w:name w:val="Default"/>
    <w:qFormat/>
    <w:rsid w:val="00447A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komentarza">
    <w:name w:val="annotation text"/>
    <w:basedOn w:val="Standard"/>
    <w:link w:val="TekstkomentarzaZnak1"/>
    <w:rsid w:val="00A14FF5"/>
    <w:rPr>
      <w:kern w:val="0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14FF5"/>
  </w:style>
  <w:style w:type="character" w:customStyle="1" w:styleId="TekstkomentarzaZnak1">
    <w:name w:val="Tekst komentarza Znak1"/>
    <w:link w:val="Tekstkomentarza"/>
    <w:rsid w:val="00A14FF5"/>
    <w:rPr>
      <w:rFonts w:eastAsia="Lucida Sans Unicode"/>
    </w:rPr>
  </w:style>
  <w:style w:type="character" w:customStyle="1" w:styleId="Absatz-Standardschriftart1">
    <w:name w:val="Absatz-Standardschriftart1"/>
    <w:rsid w:val="00A14FF5"/>
  </w:style>
  <w:style w:type="paragraph" w:customStyle="1" w:styleId="Liste21">
    <w:name w:val="Liste 21"/>
    <w:basedOn w:val="Standard"/>
    <w:rsid w:val="00A14FF5"/>
    <w:pPr>
      <w:widowControl/>
      <w:spacing w:line="100" w:lineRule="atLeast"/>
      <w:ind w:left="566" w:hanging="283"/>
    </w:pPr>
    <w:rPr>
      <w:rFonts w:eastAsia="Times New Roman"/>
      <w:kern w:val="0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99"/>
    <w:locked/>
    <w:rsid w:val="00A14FF5"/>
    <w:rPr>
      <w:rFonts w:asciiTheme="minorHAnsi" w:eastAsiaTheme="minorEastAsia" w:hAnsiTheme="minorHAnsi" w:cstheme="minorBidi"/>
      <w:sz w:val="22"/>
      <w:szCs w:val="22"/>
    </w:rPr>
  </w:style>
  <w:style w:type="character" w:styleId="Odwoanieprzypisudolnego">
    <w:name w:val="footnote reference"/>
    <w:basedOn w:val="Domylnaczcionkaakapitu"/>
    <w:uiPriority w:val="99"/>
    <w:unhideWhenUsed/>
    <w:rsid w:val="00A14FF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91935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E344B7"/>
    <w:pPr>
      <w:keepNext/>
      <w:tabs>
        <w:tab w:val="num" w:pos="360"/>
      </w:tabs>
      <w:suppressAutoHyphens/>
      <w:outlineLvl w:val="2"/>
    </w:pPr>
    <w:rPr>
      <w:rFonts w:ascii="Verdana" w:hAnsi="Verdana"/>
      <w:b/>
      <w:color w:val="008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A9193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91935"/>
    <w:rPr>
      <w:sz w:val="24"/>
      <w:szCs w:val="24"/>
    </w:rPr>
  </w:style>
  <w:style w:type="paragraph" w:customStyle="1" w:styleId="TableText">
    <w:name w:val="Table Text"/>
    <w:basedOn w:val="Normalny"/>
    <w:rsid w:val="00A91935"/>
    <w:rPr>
      <w:noProof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A91935"/>
    <w:pPr>
      <w:spacing w:before="100" w:beforeAutospacing="1" w:after="100" w:afterAutospacing="1"/>
    </w:pPr>
  </w:style>
  <w:style w:type="paragraph" w:styleId="Akapitzlist">
    <w:name w:val="List Paragraph"/>
    <w:basedOn w:val="Normalny"/>
    <w:qFormat/>
    <w:rsid w:val="00A93F1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Tabela-Siatka">
    <w:name w:val="Table Grid"/>
    <w:basedOn w:val="Standardowy"/>
    <w:uiPriority w:val="59"/>
    <w:rsid w:val="00A93F1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0E11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E11E0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E344B7"/>
    <w:rPr>
      <w:rFonts w:ascii="Verdana" w:hAnsi="Verdana"/>
      <w:b/>
      <w:color w:val="008000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E344B7"/>
    <w:rPr>
      <w:sz w:val="24"/>
      <w:szCs w:val="24"/>
    </w:rPr>
  </w:style>
  <w:style w:type="character" w:styleId="Hipercze">
    <w:name w:val="Hyperlink"/>
    <w:rsid w:val="00DA79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jekty\2015\RPO%20Pomorskie_Edukacja-kompetencje-zatrudnienie\promocja_rekrutacja\LOGOTYPY\listownik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listownik-Pomorskie-FE-UMWP-UE-EFS-RPO2014-2020-2015</Template>
  <TotalTime>9</TotalTime>
  <Pages>7</Pages>
  <Words>1457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10182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PAKZ</dc:creator>
  <cp:lastModifiedBy>Ja</cp:lastModifiedBy>
  <cp:revision>3</cp:revision>
  <cp:lastPrinted>2022-09-07T09:51:00Z</cp:lastPrinted>
  <dcterms:created xsi:type="dcterms:W3CDTF">2022-11-21T13:22:00Z</dcterms:created>
  <dcterms:modified xsi:type="dcterms:W3CDTF">2022-11-22T10:30:00Z</dcterms:modified>
</cp:coreProperties>
</file>